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0A2" w:rsidRDefault="000950A2" w:rsidP="000950A2">
      <w:pPr>
        <w:pStyle w:val="Default"/>
      </w:pPr>
    </w:p>
    <w:p w:rsidR="000950A2" w:rsidRPr="00DA4CD5" w:rsidRDefault="000950A2" w:rsidP="00C25B92">
      <w:pPr>
        <w:pStyle w:val="Default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rFonts w:ascii="Arial" w:hAnsi="Arial" w:cs="Arial"/>
          <w:sz w:val="32"/>
          <w:szCs w:val="32"/>
        </w:rPr>
      </w:pPr>
      <w:r w:rsidRPr="00DA4CD5">
        <w:rPr>
          <w:rFonts w:ascii="Arial" w:hAnsi="Arial" w:cs="Arial"/>
          <w:b/>
          <w:bCs/>
          <w:sz w:val="32"/>
          <w:szCs w:val="32"/>
        </w:rPr>
        <w:t xml:space="preserve">DOSSIER DE </w:t>
      </w:r>
      <w:r w:rsidR="00863AB1">
        <w:rPr>
          <w:rFonts w:ascii="Arial" w:hAnsi="Arial" w:cs="Arial"/>
          <w:b/>
          <w:bCs/>
          <w:sz w:val="32"/>
          <w:szCs w:val="32"/>
        </w:rPr>
        <w:t>PRE-</w:t>
      </w:r>
      <w:r w:rsidRPr="00DA4CD5">
        <w:rPr>
          <w:rFonts w:ascii="Arial" w:hAnsi="Arial" w:cs="Arial"/>
          <w:b/>
          <w:bCs/>
          <w:sz w:val="32"/>
          <w:szCs w:val="32"/>
        </w:rPr>
        <w:t>CANDIDATURE APPRENTISSAGE</w:t>
      </w:r>
    </w:p>
    <w:p w:rsidR="000950A2" w:rsidRPr="00DA4CD5" w:rsidRDefault="000950A2" w:rsidP="00C25B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 w:rsidRPr="00DA4CD5">
        <w:rPr>
          <w:b/>
          <w:bCs/>
          <w:sz w:val="32"/>
          <w:szCs w:val="32"/>
        </w:rPr>
        <w:t>Rentrée 202</w:t>
      </w:r>
      <w:r w:rsidR="000D5E02">
        <w:rPr>
          <w:b/>
          <w:bCs/>
          <w:sz w:val="32"/>
          <w:szCs w:val="32"/>
        </w:rPr>
        <w:t>6-2027</w:t>
      </w:r>
    </w:p>
    <w:p w:rsidR="000950A2" w:rsidRPr="000950A2" w:rsidRDefault="000950A2" w:rsidP="000950A2">
      <w:pPr>
        <w:pStyle w:val="Default"/>
        <w:rPr>
          <w:rFonts w:ascii="Comic Sans MS" w:hAnsi="Comic Sans MS" w:cs="Comic Sans MS"/>
        </w:rPr>
      </w:pPr>
      <w:r>
        <w:rPr>
          <w:b/>
          <w:bCs/>
          <w:sz w:val="32"/>
          <w:szCs w:val="32"/>
        </w:rPr>
        <w:t xml:space="preserve"> </w:t>
      </w:r>
    </w:p>
    <w:p w:rsidR="000950A2" w:rsidRDefault="000950A2" w:rsidP="00C25B92">
      <w:pPr>
        <w:pStyle w:val="IntituleDirecteur"/>
        <w:jc w:val="center"/>
        <w:rPr>
          <w:lang w:eastAsia="fr-FR"/>
        </w:rPr>
      </w:pPr>
      <w:r w:rsidRPr="000950A2">
        <w:rPr>
          <w:lang w:eastAsia="fr-FR"/>
        </w:rPr>
        <w:t xml:space="preserve">À compléter par le jeune </w:t>
      </w:r>
      <w:r w:rsidR="00C25B92">
        <w:rPr>
          <w:lang w:eastAsia="fr-FR"/>
        </w:rPr>
        <w:t>e</w:t>
      </w:r>
      <w:r w:rsidRPr="000950A2">
        <w:rPr>
          <w:lang w:eastAsia="fr-FR"/>
        </w:rPr>
        <w:t xml:space="preserve">t à retourner </w:t>
      </w:r>
      <w:r w:rsidRPr="00C25B92">
        <w:rPr>
          <w:u w:val="single"/>
          <w:lang w:eastAsia="fr-FR"/>
        </w:rPr>
        <w:t>obligatoirement</w:t>
      </w:r>
      <w:r w:rsidR="00C25B92">
        <w:rPr>
          <w:lang w:eastAsia="fr-FR"/>
        </w:rPr>
        <w:t xml:space="preserve"> au Lycée Deschaux</w:t>
      </w:r>
    </w:p>
    <w:p w:rsidR="000950A2" w:rsidRDefault="000950A2" w:rsidP="00C25B92">
      <w:pPr>
        <w:pStyle w:val="IntituleDirecteur"/>
        <w:jc w:val="center"/>
        <w:rPr>
          <w:color w:val="FF0000"/>
        </w:rPr>
      </w:pPr>
      <w:r>
        <w:rPr>
          <w:color w:val="FF0000"/>
        </w:rPr>
        <w:t>Votre inscription sera définitive lorsque vous aurez signé votre contrat d’apprentissage</w:t>
      </w:r>
    </w:p>
    <w:p w:rsidR="00C25B92" w:rsidRDefault="00C25B92" w:rsidP="00C25B92">
      <w:pPr>
        <w:pStyle w:val="Default"/>
      </w:pPr>
    </w:p>
    <w:p w:rsidR="00DA4CD5" w:rsidRDefault="00C25B92" w:rsidP="00C25B92">
      <w:pPr>
        <w:pStyle w:val="Corpsdetexte"/>
        <w:rPr>
          <w:sz w:val="22"/>
        </w:rPr>
      </w:pPr>
      <w:r>
        <w:t xml:space="preserve"> </w:t>
      </w:r>
      <w:r>
        <w:rPr>
          <w:b/>
          <w:bCs/>
          <w:sz w:val="22"/>
        </w:rPr>
        <w:t xml:space="preserve">Formation souhaitée </w:t>
      </w:r>
      <w:r>
        <w:rPr>
          <w:rFonts w:ascii="Verdana" w:hAnsi="Verdana" w:cs="Verdana"/>
          <w:i/>
          <w:iCs/>
          <w:sz w:val="22"/>
        </w:rPr>
        <w:t xml:space="preserve">(diplôme et libellé) </w:t>
      </w:r>
      <w:r>
        <w:rPr>
          <w:sz w:val="22"/>
        </w:rPr>
        <w:t>: .............................................................................</w:t>
      </w:r>
      <w:r w:rsidR="00960C46">
        <w:rPr>
          <w:sz w:val="22"/>
        </w:rPr>
        <w:t>..................</w:t>
      </w:r>
    </w:p>
    <w:p w:rsidR="00960C46" w:rsidRDefault="00383A1C" w:rsidP="00C25B92">
      <w:pPr>
        <w:pStyle w:val="Corpsdetexte"/>
        <w:rPr>
          <w:sz w:val="22"/>
        </w:rPr>
      </w:pPr>
      <w:r>
        <w:rPr>
          <w:noProof/>
          <w:sz w:val="2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64.5pt;margin-top:13.95pt;width:376.5pt;height:102pt;z-index:251658240">
            <v:textbox>
              <w:txbxContent>
                <w:p w:rsidR="008252C3" w:rsidRPr="00800FEF" w:rsidRDefault="008252C3" w:rsidP="00800FEF">
                  <w:pPr>
                    <w:pStyle w:val="Corpsdetexte"/>
                    <w:jc w:val="center"/>
                    <w:rPr>
                      <w:b/>
                      <w:szCs w:val="20"/>
                    </w:rPr>
                  </w:pPr>
                  <w:r w:rsidRPr="00800FEF">
                    <w:rPr>
                      <w:b/>
                      <w:szCs w:val="20"/>
                    </w:rPr>
                    <w:t>Documents à joindre impérativement au dossier</w:t>
                  </w:r>
                </w:p>
                <w:p w:rsidR="008252C3" w:rsidRPr="00800FEF" w:rsidRDefault="008252C3" w:rsidP="00800FEF">
                  <w:pPr>
                    <w:pStyle w:val="Corpsdetexte"/>
                    <w:jc w:val="center"/>
                    <w:rPr>
                      <w:b/>
                      <w:szCs w:val="20"/>
                    </w:rPr>
                  </w:pPr>
                </w:p>
                <w:p w:rsidR="008252C3" w:rsidRPr="00800FEF" w:rsidRDefault="008252C3" w:rsidP="00800FEF">
                  <w:pPr>
                    <w:pStyle w:val="Corpsdetexte"/>
                    <w:numPr>
                      <w:ilvl w:val="0"/>
                      <w:numId w:val="5"/>
                    </w:numPr>
                    <w:rPr>
                      <w:szCs w:val="20"/>
                    </w:rPr>
                  </w:pPr>
                  <w:r w:rsidRPr="00800FEF">
                    <w:rPr>
                      <w:szCs w:val="20"/>
                    </w:rPr>
                    <w:t>Lettre de motivation et CV (à destination d’une entreprise)</w:t>
                  </w:r>
                </w:p>
                <w:p w:rsidR="008252C3" w:rsidRPr="00800FEF" w:rsidRDefault="008252C3" w:rsidP="00800FEF">
                  <w:pPr>
                    <w:pStyle w:val="Corpsdetexte"/>
                    <w:numPr>
                      <w:ilvl w:val="0"/>
                      <w:numId w:val="5"/>
                    </w:numPr>
                    <w:rPr>
                      <w:szCs w:val="20"/>
                    </w:rPr>
                  </w:pPr>
                  <w:r w:rsidRPr="00800FEF">
                    <w:rPr>
                      <w:szCs w:val="20"/>
                    </w:rPr>
                    <w:t>Copie de la pièce d’identité recto-verso</w:t>
                  </w:r>
                </w:p>
                <w:p w:rsidR="008252C3" w:rsidRPr="00800FEF" w:rsidRDefault="008252C3" w:rsidP="00800FEF">
                  <w:pPr>
                    <w:pStyle w:val="Corpsdetexte"/>
                    <w:numPr>
                      <w:ilvl w:val="0"/>
                      <w:numId w:val="5"/>
                    </w:numPr>
                    <w:rPr>
                      <w:szCs w:val="20"/>
                    </w:rPr>
                  </w:pPr>
                  <w:r w:rsidRPr="00800FEF">
                    <w:rPr>
                      <w:szCs w:val="20"/>
                    </w:rPr>
                    <w:t>Carte d’identité ou titre de séjour autorisant à travailler en France</w:t>
                  </w:r>
                </w:p>
                <w:p w:rsidR="008252C3" w:rsidRPr="00800FEF" w:rsidRDefault="008252C3" w:rsidP="00800FEF">
                  <w:pPr>
                    <w:pStyle w:val="Corpsdetexte"/>
                    <w:numPr>
                      <w:ilvl w:val="0"/>
                      <w:numId w:val="5"/>
                    </w:numPr>
                    <w:rPr>
                      <w:szCs w:val="20"/>
                    </w:rPr>
                  </w:pPr>
                  <w:r w:rsidRPr="00800FEF">
                    <w:rPr>
                      <w:szCs w:val="20"/>
                    </w:rPr>
                    <w:t>Copie des 3 derniers bulletins scolaires</w:t>
                  </w:r>
                </w:p>
                <w:p w:rsidR="008252C3" w:rsidRPr="00800FEF" w:rsidRDefault="008252C3" w:rsidP="00800FEF">
                  <w:pPr>
                    <w:pStyle w:val="Corpsdetexte"/>
                    <w:numPr>
                      <w:ilvl w:val="0"/>
                      <w:numId w:val="5"/>
                    </w:numPr>
                    <w:rPr>
                      <w:szCs w:val="20"/>
                    </w:rPr>
                  </w:pPr>
                  <w:r w:rsidRPr="00800FEF">
                    <w:rPr>
                      <w:szCs w:val="20"/>
                    </w:rPr>
                    <w:t>Promesse d’embauche</w:t>
                  </w: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  <w:r>
                    <w:rPr>
                      <w:sz w:val="22"/>
                    </w:rPr>
                    <w:t>Lettre de motivation et CV (à destination d’une entreprise)</w:t>
                  </w: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  <w:r>
                    <w:rPr>
                      <w:sz w:val="22"/>
                    </w:rPr>
                    <w:t>Copie de la pièce d’identité recto-verso</w:t>
                  </w: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  <w:r>
                    <w:rPr>
                      <w:sz w:val="22"/>
                    </w:rPr>
                    <w:t>Carte d’identité ou titre de séjour autorisant à travailler en France</w:t>
                  </w: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  <w:r>
                    <w:rPr>
                      <w:sz w:val="22"/>
                    </w:rPr>
                    <w:t>Copie des 3 derniers bulletins scolaires</w:t>
                  </w:r>
                </w:p>
                <w:p w:rsidR="008252C3" w:rsidRDefault="008252C3" w:rsidP="00800FEF">
                  <w:pPr>
                    <w:pStyle w:val="Corpsdetexte"/>
                    <w:rPr>
                      <w:sz w:val="22"/>
                    </w:rPr>
                  </w:pPr>
                  <w:r>
                    <w:rPr>
                      <w:sz w:val="22"/>
                    </w:rPr>
                    <w:t>Promesse d’embauche</w:t>
                  </w:r>
                </w:p>
                <w:p w:rsidR="008252C3" w:rsidRDefault="008252C3"/>
              </w:txbxContent>
            </v:textbox>
          </v:shape>
        </w:pict>
      </w:r>
    </w:p>
    <w:p w:rsidR="00960C46" w:rsidRDefault="00960C46" w:rsidP="00C25B92">
      <w:pPr>
        <w:pStyle w:val="Corpsdetexte"/>
        <w:rPr>
          <w:sz w:val="22"/>
        </w:rPr>
      </w:pPr>
    </w:p>
    <w:p w:rsidR="00800FEF" w:rsidRDefault="00800FEF" w:rsidP="00C25B92">
      <w:pPr>
        <w:pStyle w:val="Corpsdetexte"/>
        <w:rPr>
          <w:sz w:val="22"/>
        </w:rPr>
      </w:pPr>
    </w:p>
    <w:p w:rsidR="00800FEF" w:rsidRDefault="00800FEF" w:rsidP="00C25B92">
      <w:pPr>
        <w:pStyle w:val="Corpsdetexte"/>
        <w:rPr>
          <w:sz w:val="22"/>
        </w:rPr>
      </w:pPr>
    </w:p>
    <w:p w:rsidR="00800FEF" w:rsidRDefault="00800FEF" w:rsidP="00C25B92">
      <w:pPr>
        <w:pStyle w:val="Corpsdetexte"/>
        <w:rPr>
          <w:sz w:val="22"/>
        </w:rPr>
      </w:pPr>
    </w:p>
    <w:p w:rsidR="00800FEF" w:rsidRDefault="00800FEF" w:rsidP="00C25B92">
      <w:pPr>
        <w:pStyle w:val="Corpsdetexte"/>
        <w:rPr>
          <w:sz w:val="22"/>
        </w:rPr>
      </w:pPr>
    </w:p>
    <w:p w:rsidR="00800FEF" w:rsidRDefault="00800FEF" w:rsidP="00C25B92">
      <w:pPr>
        <w:pStyle w:val="Corpsdetexte"/>
        <w:rPr>
          <w:sz w:val="22"/>
        </w:rPr>
      </w:pPr>
    </w:p>
    <w:p w:rsidR="00800FEF" w:rsidRDefault="00800FEF" w:rsidP="00C25B92">
      <w:pPr>
        <w:pStyle w:val="Corpsdetexte"/>
        <w:rPr>
          <w:sz w:val="22"/>
        </w:rPr>
      </w:pPr>
    </w:p>
    <w:p w:rsidR="00800FEF" w:rsidRDefault="00800FEF" w:rsidP="00C25B92">
      <w:pPr>
        <w:pStyle w:val="Corpsdetexte"/>
        <w:rPr>
          <w:sz w:val="22"/>
        </w:rPr>
      </w:pPr>
    </w:p>
    <w:p w:rsidR="00960C46" w:rsidRDefault="00960C46" w:rsidP="00960C4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Renseignement</w:t>
      </w:r>
      <w:r w:rsidR="00144730">
        <w:rPr>
          <w:b/>
          <w:bCs/>
          <w:sz w:val="32"/>
          <w:szCs w:val="32"/>
        </w:rPr>
        <w:t>s</w:t>
      </w:r>
    </w:p>
    <w:p w:rsidR="00960C46" w:rsidRDefault="00960C46" w:rsidP="00C25B92">
      <w:pPr>
        <w:pStyle w:val="Corpsdetexte"/>
        <w:rPr>
          <w:sz w:val="22"/>
        </w:rPr>
      </w:pPr>
    </w:p>
    <w:p w:rsidR="00DA4CD5" w:rsidRDefault="00144730" w:rsidP="00C25B92">
      <w:pPr>
        <w:pStyle w:val="Corpsdetexte"/>
        <w:rPr>
          <w:sz w:val="22"/>
        </w:rPr>
      </w:pPr>
      <w:r>
        <w:rPr>
          <w:sz w:val="22"/>
        </w:rPr>
        <w:t xml:space="preserve">Mademoiselle  </w:t>
      </w:r>
      <w:r w:rsidR="00477F55">
        <w:rPr>
          <w:sz w:val="22"/>
        </w:rPr>
        <w:sym w:font="Wingdings" w:char="F071"/>
      </w:r>
      <w:r w:rsidR="00477F55">
        <w:rPr>
          <w:sz w:val="22"/>
        </w:rPr>
        <w:t xml:space="preserve">                             </w:t>
      </w:r>
      <w:r>
        <w:rPr>
          <w:sz w:val="22"/>
        </w:rPr>
        <w:t>Monsieur</w:t>
      </w:r>
      <w:r w:rsidR="00477F55">
        <w:rPr>
          <w:sz w:val="22"/>
        </w:rPr>
        <w:t xml:space="preserve">  </w:t>
      </w:r>
      <w:r w:rsidR="00477F55">
        <w:rPr>
          <w:sz w:val="22"/>
        </w:rPr>
        <w:sym w:font="Wingdings" w:char="F071"/>
      </w:r>
      <w:r w:rsidR="00477F55">
        <w:rPr>
          <w:sz w:val="22"/>
        </w:rPr>
        <w:t xml:space="preserve">  </w:t>
      </w:r>
    </w:p>
    <w:p w:rsidR="00DA4CD5" w:rsidRDefault="00DA4CD5" w:rsidP="00C25B92">
      <w:pPr>
        <w:pStyle w:val="Corpsdetexte"/>
        <w:rPr>
          <w:sz w:val="22"/>
        </w:rPr>
      </w:pPr>
    </w:p>
    <w:p w:rsidR="00144730" w:rsidRDefault="00144730" w:rsidP="00C25B92">
      <w:pPr>
        <w:pStyle w:val="Corpsdetexte"/>
        <w:rPr>
          <w:sz w:val="22"/>
        </w:rPr>
      </w:pPr>
      <w:r>
        <w:rPr>
          <w:sz w:val="22"/>
        </w:rPr>
        <w:t xml:space="preserve">Nom : </w:t>
      </w:r>
      <w:r w:rsidR="00477F55">
        <w:rPr>
          <w:sz w:val="22"/>
        </w:rPr>
        <w:t xml:space="preserve">……………………………………………………  </w:t>
      </w:r>
      <w:r>
        <w:rPr>
          <w:sz w:val="22"/>
        </w:rPr>
        <w:t>Prénom</w:t>
      </w:r>
      <w:r w:rsidR="00477F55">
        <w:rPr>
          <w:sz w:val="22"/>
        </w:rPr>
        <w:t> :………………………………………………….</w:t>
      </w:r>
    </w:p>
    <w:p w:rsidR="00144730" w:rsidRDefault="00144730" w:rsidP="00C25B92">
      <w:pPr>
        <w:pStyle w:val="Corpsdetexte"/>
        <w:rPr>
          <w:sz w:val="22"/>
        </w:rPr>
      </w:pPr>
    </w:p>
    <w:p w:rsidR="00477F55" w:rsidRDefault="00144730" w:rsidP="00DA4CD5">
      <w:pPr>
        <w:pStyle w:val="Corpsdetexte"/>
        <w:spacing w:line="360" w:lineRule="auto"/>
        <w:rPr>
          <w:sz w:val="22"/>
        </w:rPr>
      </w:pPr>
      <w:r w:rsidRPr="00477F55">
        <w:rPr>
          <w:b/>
          <w:sz w:val="22"/>
        </w:rPr>
        <w:t>Adresse</w:t>
      </w:r>
      <w:r>
        <w:rPr>
          <w:sz w:val="22"/>
        </w:rPr>
        <w:t> : Nom sur la boîte aux lettres</w:t>
      </w:r>
      <w:r w:rsidR="00477F55">
        <w:rPr>
          <w:sz w:val="22"/>
        </w:rPr>
        <w:t> : ……………………………………………………………………………</w:t>
      </w:r>
    </w:p>
    <w:p w:rsidR="00144730" w:rsidRDefault="00144730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               </w:t>
      </w:r>
      <w:r w:rsidR="00477F55">
        <w:rPr>
          <w:sz w:val="22"/>
        </w:rPr>
        <w:t xml:space="preserve"> </w:t>
      </w:r>
      <w:r>
        <w:rPr>
          <w:sz w:val="22"/>
        </w:rPr>
        <w:t xml:space="preserve"> Rue</w:t>
      </w:r>
      <w:r w:rsidR="00477F55">
        <w:rPr>
          <w:sz w:val="22"/>
        </w:rPr>
        <w:t> : ……………………………………………………………………………………………………….</w:t>
      </w:r>
      <w:r w:rsidR="00ED2A91">
        <w:rPr>
          <w:sz w:val="22"/>
        </w:rPr>
        <w:t>.</w:t>
      </w:r>
    </w:p>
    <w:p w:rsidR="00144730" w:rsidRDefault="00144730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                </w:t>
      </w:r>
      <w:r w:rsidR="00477F55">
        <w:rPr>
          <w:sz w:val="22"/>
        </w:rPr>
        <w:t xml:space="preserve"> Code postal : …………………..</w:t>
      </w:r>
      <w:r>
        <w:rPr>
          <w:sz w:val="22"/>
        </w:rPr>
        <w:t xml:space="preserve">    Ville :</w:t>
      </w:r>
      <w:r w:rsidR="00477F55">
        <w:rPr>
          <w:sz w:val="22"/>
        </w:rPr>
        <w:t xml:space="preserve"> ………………………………………</w:t>
      </w:r>
      <w:r w:rsidR="00ED2A91">
        <w:rPr>
          <w:sz w:val="22"/>
        </w:rPr>
        <w:t>………………………..</w:t>
      </w:r>
    </w:p>
    <w:p w:rsidR="00144730" w:rsidRDefault="00477F55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sym w:font="Wingdings" w:char="F028"/>
      </w:r>
      <w:r w:rsidR="00144730">
        <w:rPr>
          <w:sz w:val="22"/>
        </w:rPr>
        <w:t>: Fixe 0</w:t>
      </w:r>
      <w:r w:rsidR="00ED2A91">
        <w:rPr>
          <w:sz w:val="22"/>
        </w:rPr>
        <w:t xml:space="preserve">………………………………..          </w:t>
      </w:r>
      <w:r>
        <w:rPr>
          <w:sz w:val="22"/>
        </w:rPr>
        <w:sym w:font="Wingdings" w:char="F028"/>
      </w:r>
      <w:r>
        <w:rPr>
          <w:sz w:val="22"/>
        </w:rPr>
        <w:t xml:space="preserve"> </w:t>
      </w:r>
      <w:r w:rsidR="00144730">
        <w:rPr>
          <w:sz w:val="22"/>
        </w:rPr>
        <w:t>Portable 0</w:t>
      </w:r>
      <w:r w:rsidR="00ED2A91">
        <w:rPr>
          <w:sz w:val="22"/>
        </w:rPr>
        <w:t xml:space="preserve"> ………………………………………………………</w:t>
      </w:r>
    </w:p>
    <w:p w:rsidR="00144730" w:rsidRDefault="00144730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>Email :</w:t>
      </w:r>
      <w:r w:rsidR="00ED2A91">
        <w:rPr>
          <w:sz w:val="22"/>
        </w:rPr>
        <w:t xml:space="preserve"> ………………………………………………. </w:t>
      </w:r>
      <w:r>
        <w:rPr>
          <w:sz w:val="22"/>
        </w:rPr>
        <w:t>@</w:t>
      </w:r>
      <w:r w:rsidR="00ED2A91">
        <w:rPr>
          <w:sz w:val="22"/>
        </w:rPr>
        <w:t>........................................................................................</w:t>
      </w:r>
    </w:p>
    <w:p w:rsidR="00144730" w:rsidRDefault="00144730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>Date et lieu (ville et pays) de naissance :</w:t>
      </w:r>
      <w:r w:rsidR="00ED2A91">
        <w:rPr>
          <w:sz w:val="22"/>
        </w:rPr>
        <w:t xml:space="preserve"> ……../……../……   à ………………………………………………….</w:t>
      </w:r>
    </w:p>
    <w:p w:rsidR="00ED2A91" w:rsidRDefault="00ED2A91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>N° INE : Identifiant National Etudiant : ……………………………………………………………………………...</w:t>
      </w:r>
    </w:p>
    <w:p w:rsidR="00ED2A91" w:rsidRDefault="00ED2A91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>Qualité </w:t>
      </w:r>
      <w:proofErr w:type="gramStart"/>
      <w:r>
        <w:rPr>
          <w:sz w:val="22"/>
        </w:rPr>
        <w:t>:  Externe</w:t>
      </w:r>
      <w:proofErr w:type="gramEnd"/>
      <w:r>
        <w:rPr>
          <w:sz w:val="22"/>
        </w:rPr>
        <w:t xml:space="preserve">  </w:t>
      </w:r>
      <w:r>
        <w:rPr>
          <w:sz w:val="22"/>
        </w:rPr>
        <w:sym w:font="Wingdings" w:char="F071"/>
      </w:r>
      <w:r>
        <w:rPr>
          <w:sz w:val="22"/>
        </w:rPr>
        <w:tab/>
      </w:r>
      <w:r>
        <w:rPr>
          <w:sz w:val="22"/>
        </w:rPr>
        <w:tab/>
        <w:t xml:space="preserve">Demi-pensionnaire </w:t>
      </w:r>
      <w:r>
        <w:rPr>
          <w:sz w:val="22"/>
        </w:rPr>
        <w:sym w:font="Wingdings" w:char="F071"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Interne </w:t>
      </w:r>
      <w:r>
        <w:rPr>
          <w:sz w:val="22"/>
        </w:rPr>
        <w:sym w:font="Wingdings" w:char="F071"/>
      </w:r>
    </w:p>
    <w:p w:rsidR="00ED2A91" w:rsidRDefault="00ED2A91" w:rsidP="00DA4CD5">
      <w:pPr>
        <w:pStyle w:val="Corpsdetexte"/>
        <w:spacing w:line="360" w:lineRule="auto"/>
        <w:rPr>
          <w:sz w:val="22"/>
        </w:rPr>
      </w:pPr>
    </w:p>
    <w:p w:rsidR="00ED2A91" w:rsidRDefault="00ED2A91" w:rsidP="00DA4CD5">
      <w:pPr>
        <w:pStyle w:val="Corpsdetexte"/>
        <w:spacing w:line="360" w:lineRule="auto"/>
        <w:rPr>
          <w:sz w:val="22"/>
        </w:rPr>
      </w:pPr>
      <w:r w:rsidRPr="00240A03">
        <w:rPr>
          <w:b/>
          <w:i/>
          <w:sz w:val="22"/>
        </w:rPr>
        <w:t>Pour les mineurs</w:t>
      </w:r>
      <w:r>
        <w:rPr>
          <w:sz w:val="22"/>
        </w:rPr>
        <w:t> :</w:t>
      </w:r>
    </w:p>
    <w:p w:rsidR="00ED2A91" w:rsidRDefault="00ED2A91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>Nom et prénom du représentant légal : ……………………………………………………………………………</w:t>
      </w:r>
    </w:p>
    <w:p w:rsidR="00ED2A91" w:rsidRDefault="00ED2A91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sym w:font="Wingdings" w:char="F028"/>
      </w:r>
      <w:r>
        <w:rPr>
          <w:sz w:val="22"/>
        </w:rPr>
        <w:t xml:space="preserve">: Fixe 0………………………………..          </w:t>
      </w:r>
      <w:r>
        <w:rPr>
          <w:sz w:val="22"/>
        </w:rPr>
        <w:sym w:font="Wingdings" w:char="F028"/>
      </w:r>
      <w:r>
        <w:rPr>
          <w:sz w:val="22"/>
        </w:rPr>
        <w:t xml:space="preserve"> Portable 0 ………………………………………………………</w:t>
      </w:r>
    </w:p>
    <w:p w:rsidR="00ED2A91" w:rsidRDefault="00ED2A91" w:rsidP="00DA4CD5">
      <w:pPr>
        <w:pStyle w:val="Corpsdetexte"/>
        <w:spacing w:line="360" w:lineRule="auto"/>
        <w:rPr>
          <w:sz w:val="22"/>
        </w:rPr>
      </w:pPr>
      <w:r>
        <w:rPr>
          <w:sz w:val="22"/>
        </w:rPr>
        <w:t>Email : ………………………………………………. @........................................................................................</w:t>
      </w:r>
    </w:p>
    <w:p w:rsidR="006B7964" w:rsidRDefault="006B7964" w:rsidP="00DA4CD5">
      <w:pPr>
        <w:pStyle w:val="Corpsdetexte"/>
        <w:spacing w:line="360" w:lineRule="auto"/>
        <w:rPr>
          <w:sz w:val="22"/>
        </w:rPr>
      </w:pPr>
    </w:p>
    <w:p w:rsidR="00DA4CD5" w:rsidRDefault="00DA4CD5" w:rsidP="00DA4CD5">
      <w:pPr>
        <w:shd w:val="clear" w:color="auto" w:fill="B6DDE8" w:themeFill="accent5" w:themeFillTint="6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Cadre réservé à l’établissement scolaire</w:t>
      </w:r>
    </w:p>
    <w:p w:rsidR="00DA4CD5" w:rsidRDefault="00DA4CD5" w:rsidP="00DA4CD5">
      <w:pPr>
        <w:shd w:val="clear" w:color="auto" w:fill="B6DDE8" w:themeFill="accent5" w:themeFillTint="66"/>
        <w:jc w:val="center"/>
        <w:rPr>
          <w:b/>
          <w:bCs/>
          <w:sz w:val="32"/>
          <w:szCs w:val="32"/>
        </w:rPr>
      </w:pPr>
    </w:p>
    <w:p w:rsidR="00C44021" w:rsidRPr="00054B02" w:rsidRDefault="00DA4CD5" w:rsidP="00054B02">
      <w:pPr>
        <w:shd w:val="clear" w:color="auto" w:fill="B6DDE8" w:themeFill="accent5" w:themeFillTint="66"/>
      </w:pPr>
      <w:r w:rsidRPr="00DA4CD5">
        <w:rPr>
          <w:b/>
          <w:bCs/>
          <w:sz w:val="24"/>
          <w:szCs w:val="24"/>
        </w:rPr>
        <w:t xml:space="preserve">Dossier reçu le :                        </w:t>
      </w:r>
      <w:r>
        <w:rPr>
          <w:b/>
          <w:bCs/>
          <w:sz w:val="24"/>
          <w:szCs w:val="24"/>
        </w:rPr>
        <w:t xml:space="preserve">                         Promesse d’embauche </w:t>
      </w:r>
      <w:proofErr w:type="gramStart"/>
      <w:r>
        <w:rPr>
          <w:b/>
          <w:bCs/>
          <w:sz w:val="24"/>
          <w:szCs w:val="24"/>
        </w:rPr>
        <w:t>:  oui</w:t>
      </w:r>
      <w:proofErr w:type="gramEnd"/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sym w:font="Wingdings" w:char="F071"/>
      </w:r>
      <w:r>
        <w:rPr>
          <w:b/>
          <w:bCs/>
          <w:sz w:val="24"/>
          <w:szCs w:val="24"/>
        </w:rPr>
        <w:t xml:space="preserve">       non </w:t>
      </w:r>
      <w:r>
        <w:rPr>
          <w:b/>
          <w:bCs/>
          <w:sz w:val="24"/>
          <w:szCs w:val="24"/>
        </w:rPr>
        <w:sym w:font="Wingdings" w:char="F071"/>
      </w:r>
    </w:p>
    <w:p w:rsidR="00A43699" w:rsidRDefault="00A43699" w:rsidP="00C25B92">
      <w:pPr>
        <w:pStyle w:val="Corpsdetexte"/>
        <w:rPr>
          <w:b/>
          <w:i/>
          <w:sz w:val="22"/>
        </w:rPr>
      </w:pPr>
    </w:p>
    <w:p w:rsidR="004B561E" w:rsidRDefault="004B561E" w:rsidP="00C25B92">
      <w:pPr>
        <w:pStyle w:val="Corpsdetexte"/>
        <w:rPr>
          <w:b/>
          <w:i/>
          <w:sz w:val="22"/>
        </w:rPr>
      </w:pPr>
    </w:p>
    <w:p w:rsidR="004B561E" w:rsidRDefault="004B561E" w:rsidP="00C25B92">
      <w:pPr>
        <w:pStyle w:val="Corpsdetexte"/>
        <w:rPr>
          <w:b/>
          <w:i/>
          <w:sz w:val="22"/>
        </w:rPr>
      </w:pPr>
    </w:p>
    <w:p w:rsidR="00A43699" w:rsidRPr="00A43699" w:rsidRDefault="00A43699" w:rsidP="00A4369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 xml:space="preserve">Parcours </w:t>
      </w:r>
    </w:p>
    <w:p w:rsidR="00A43699" w:rsidRDefault="00A43699" w:rsidP="00C25B92">
      <w:pPr>
        <w:pStyle w:val="Corpsdetexte"/>
        <w:rPr>
          <w:b/>
          <w:i/>
          <w:sz w:val="22"/>
        </w:rPr>
      </w:pPr>
    </w:p>
    <w:p w:rsidR="00054B02" w:rsidRDefault="00240A03" w:rsidP="00C25B92">
      <w:pPr>
        <w:pStyle w:val="Corpsdetexte"/>
        <w:rPr>
          <w:b/>
          <w:i/>
          <w:sz w:val="22"/>
        </w:rPr>
      </w:pPr>
      <w:r>
        <w:rPr>
          <w:b/>
          <w:i/>
          <w:sz w:val="22"/>
        </w:rPr>
        <w:t>Situation antérieure  année scolaire 202</w:t>
      </w:r>
      <w:r w:rsidR="000D5E02">
        <w:rPr>
          <w:b/>
          <w:i/>
          <w:sz w:val="22"/>
        </w:rPr>
        <w:t>5-2026</w:t>
      </w:r>
    </w:p>
    <w:p w:rsidR="00F85516" w:rsidRDefault="00F85516" w:rsidP="00C25B92">
      <w:pPr>
        <w:pStyle w:val="Corpsdetexte"/>
        <w:rPr>
          <w:b/>
          <w:i/>
          <w:sz w:val="22"/>
        </w:rPr>
      </w:pPr>
    </w:p>
    <w:p w:rsidR="00240A03" w:rsidRDefault="00240A03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Classe</w:t>
      </w:r>
      <w:r w:rsidR="00054B02">
        <w:rPr>
          <w:sz w:val="22"/>
        </w:rPr>
        <w:t> : ………………………………………………………………………………………………………………….</w:t>
      </w:r>
    </w:p>
    <w:p w:rsidR="00F85516" w:rsidRDefault="00F85516" w:rsidP="00F85516">
      <w:pPr>
        <w:pStyle w:val="Corpsdetexte"/>
        <w:spacing w:line="360" w:lineRule="auto"/>
        <w:rPr>
          <w:sz w:val="22"/>
        </w:rPr>
      </w:pPr>
    </w:p>
    <w:p w:rsidR="00240A03" w:rsidRPr="00054B02" w:rsidRDefault="00240A03" w:rsidP="00F85516">
      <w:pPr>
        <w:pStyle w:val="Corpsdetexte"/>
        <w:spacing w:line="360" w:lineRule="auto"/>
        <w:rPr>
          <w:b/>
          <w:sz w:val="22"/>
        </w:rPr>
      </w:pPr>
      <w:r w:rsidRPr="00054B02">
        <w:rPr>
          <w:b/>
          <w:sz w:val="22"/>
        </w:rPr>
        <w:t>Etablissement fréquenté</w:t>
      </w:r>
      <w:r w:rsidR="00054B02" w:rsidRPr="00054B02">
        <w:rPr>
          <w:b/>
          <w:sz w:val="22"/>
        </w:rPr>
        <w:t> :</w:t>
      </w:r>
    </w:p>
    <w:p w:rsidR="00240A03" w:rsidRDefault="00240A03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Nom </w:t>
      </w:r>
      <w:r w:rsidR="00054B02">
        <w:rPr>
          <w:sz w:val="22"/>
        </w:rPr>
        <w:t>………………………………………………………………………………………………………………………</w:t>
      </w:r>
    </w:p>
    <w:p w:rsidR="00240A03" w:rsidRDefault="00054B02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Ville : …………………………………………….</w:t>
      </w:r>
      <w:r w:rsidR="00240A03">
        <w:rPr>
          <w:sz w:val="22"/>
        </w:rPr>
        <w:t xml:space="preserve">               </w:t>
      </w:r>
      <w:r>
        <w:rPr>
          <w:sz w:val="22"/>
        </w:rPr>
        <w:t xml:space="preserve"> </w:t>
      </w:r>
      <w:r w:rsidR="00240A03">
        <w:rPr>
          <w:sz w:val="22"/>
        </w:rPr>
        <w:t xml:space="preserve"> Code Postal</w:t>
      </w:r>
      <w:r>
        <w:rPr>
          <w:sz w:val="22"/>
        </w:rPr>
        <w:t xml:space="preserve"> ……………………………………………</w:t>
      </w:r>
    </w:p>
    <w:p w:rsidR="00F85516" w:rsidRDefault="00F85516" w:rsidP="00C25B92">
      <w:pPr>
        <w:pStyle w:val="Corpsdetexte"/>
        <w:rPr>
          <w:sz w:val="22"/>
        </w:rPr>
      </w:pPr>
    </w:p>
    <w:p w:rsidR="00240A03" w:rsidRDefault="00240A03" w:rsidP="00240A0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Projet professionnel</w:t>
      </w:r>
    </w:p>
    <w:p w:rsidR="00240A03" w:rsidRDefault="00240A03" w:rsidP="00C25B92">
      <w:pPr>
        <w:pStyle w:val="Corpsdetexte"/>
        <w:rPr>
          <w:sz w:val="22"/>
        </w:rPr>
      </w:pPr>
    </w:p>
    <w:p w:rsidR="00240A03" w:rsidRDefault="00240A03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Quel métier voulez-vous exercer</w:t>
      </w:r>
      <w:r w:rsidR="00F85516">
        <w:rPr>
          <w:sz w:val="22"/>
        </w:rPr>
        <w:t> ? ……………………………………………………………………………………</w:t>
      </w:r>
    </w:p>
    <w:p w:rsidR="00F85516" w:rsidRDefault="00240A03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Pourquoi avez-vous choisi ce métier ?</w:t>
      </w:r>
      <w:r w:rsidR="00F85516">
        <w:rPr>
          <w:sz w:val="22"/>
        </w:rPr>
        <w:t xml:space="preserve"> ………………………………………………………………………………</w:t>
      </w:r>
    </w:p>
    <w:p w:rsidR="00240A03" w:rsidRDefault="00F85516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……………………………………………………………………………………………………………………………..</w:t>
      </w:r>
    </w:p>
    <w:p w:rsidR="00F85516" w:rsidRDefault="00240A03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Avez-vous réalisé un ou plusieurs stages en lien avec ce métier ?</w:t>
      </w:r>
      <w:r w:rsidR="00F85516">
        <w:rPr>
          <w:sz w:val="22"/>
        </w:rPr>
        <w:t xml:space="preserve"> ……………………………………………….</w:t>
      </w:r>
    </w:p>
    <w:p w:rsidR="00F85516" w:rsidRDefault="00240A03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Si  oui, pendant combien de temps ?</w:t>
      </w:r>
      <w:r w:rsidR="00F85516">
        <w:rPr>
          <w:sz w:val="22"/>
        </w:rPr>
        <w:t xml:space="preserve"> …………………………………………………………………………………</w:t>
      </w:r>
    </w:p>
    <w:p w:rsidR="00F85516" w:rsidRDefault="00240A03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Avez-vous réalisé un </w:t>
      </w:r>
      <w:r w:rsidR="00C44021">
        <w:rPr>
          <w:sz w:val="22"/>
        </w:rPr>
        <w:t>ou plusieurs stages dans un autre domaine ?</w:t>
      </w:r>
      <w:r w:rsidR="00F85516">
        <w:rPr>
          <w:sz w:val="22"/>
        </w:rPr>
        <w:t xml:space="preserve"> ……………………………………………..</w:t>
      </w:r>
    </w:p>
    <w:p w:rsidR="00C44021" w:rsidRDefault="00C44021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Si oui, lequel ?</w:t>
      </w:r>
      <w:r w:rsidR="00F85516">
        <w:rPr>
          <w:sz w:val="22"/>
        </w:rPr>
        <w:t xml:space="preserve"> …………………………………………………………………………………………………………..</w:t>
      </w:r>
    </w:p>
    <w:p w:rsidR="00F85516" w:rsidRDefault="00F85516" w:rsidP="00C25B92">
      <w:pPr>
        <w:pStyle w:val="Corpsdetexte"/>
        <w:rPr>
          <w:sz w:val="22"/>
        </w:rPr>
      </w:pPr>
    </w:p>
    <w:p w:rsidR="00F85516" w:rsidRDefault="00F85516" w:rsidP="00C25B92">
      <w:pPr>
        <w:pStyle w:val="Corpsdetexte"/>
        <w:rPr>
          <w:sz w:val="22"/>
        </w:rPr>
      </w:pPr>
    </w:p>
    <w:p w:rsidR="00C44021" w:rsidRDefault="00C44021" w:rsidP="00C4402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Informations complémentaires</w:t>
      </w:r>
    </w:p>
    <w:p w:rsidR="00C44021" w:rsidRDefault="00C44021" w:rsidP="00C25B92">
      <w:pPr>
        <w:pStyle w:val="Corpsdetexte"/>
        <w:rPr>
          <w:sz w:val="22"/>
        </w:rPr>
      </w:pPr>
    </w:p>
    <w:p w:rsidR="00C44021" w:rsidRDefault="00C44021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Etes-vous titulaire du perm</w:t>
      </w:r>
      <w:r w:rsidR="00F85516">
        <w:rPr>
          <w:sz w:val="22"/>
        </w:rPr>
        <w:t xml:space="preserve">is de conduire ?          </w:t>
      </w:r>
      <w:proofErr w:type="gramStart"/>
      <w:r w:rsidR="00F85516">
        <w:rPr>
          <w:sz w:val="22"/>
        </w:rPr>
        <w:t>oui</w:t>
      </w:r>
      <w:proofErr w:type="gramEnd"/>
      <w:r w:rsidR="00F85516">
        <w:rPr>
          <w:sz w:val="22"/>
        </w:rPr>
        <w:t xml:space="preserve">  </w:t>
      </w:r>
      <w:r w:rsidR="00F85516">
        <w:rPr>
          <w:sz w:val="22"/>
        </w:rPr>
        <w:sym w:font="Wingdings" w:char="F071"/>
      </w:r>
      <w:r>
        <w:rPr>
          <w:sz w:val="22"/>
        </w:rPr>
        <w:t xml:space="preserve">                  non</w:t>
      </w:r>
      <w:r w:rsidR="00F85516">
        <w:rPr>
          <w:sz w:val="22"/>
        </w:rPr>
        <w:t xml:space="preserve"> </w:t>
      </w:r>
      <w:r w:rsidR="00F85516">
        <w:rPr>
          <w:sz w:val="22"/>
        </w:rPr>
        <w:sym w:font="Wingdings" w:char="F071"/>
      </w:r>
    </w:p>
    <w:p w:rsidR="00C44021" w:rsidRDefault="00C44021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Possédez-vous un véhicule ?     </w:t>
      </w:r>
      <w:proofErr w:type="gramStart"/>
      <w:r>
        <w:rPr>
          <w:sz w:val="22"/>
        </w:rPr>
        <w:t>oui</w:t>
      </w:r>
      <w:proofErr w:type="gramEnd"/>
      <w:r>
        <w:rPr>
          <w:sz w:val="22"/>
        </w:rPr>
        <w:t xml:space="preserve"> </w:t>
      </w:r>
      <w:r w:rsidR="00F85516">
        <w:rPr>
          <w:sz w:val="22"/>
        </w:rPr>
        <w:sym w:font="Wingdings" w:char="F071"/>
      </w:r>
      <w:r>
        <w:rPr>
          <w:sz w:val="22"/>
        </w:rPr>
        <w:t xml:space="preserve">                    non</w:t>
      </w:r>
      <w:r w:rsidR="00F85516">
        <w:rPr>
          <w:sz w:val="22"/>
        </w:rPr>
        <w:t xml:space="preserve"> </w:t>
      </w:r>
      <w:r w:rsidR="00F85516">
        <w:rPr>
          <w:sz w:val="22"/>
        </w:rPr>
        <w:sym w:font="Wingdings" w:char="F071"/>
      </w:r>
    </w:p>
    <w:p w:rsidR="00C44021" w:rsidRDefault="00C44021" w:rsidP="00C25B92">
      <w:pPr>
        <w:pStyle w:val="Corpsdetexte"/>
        <w:rPr>
          <w:sz w:val="22"/>
        </w:rPr>
      </w:pPr>
    </w:p>
    <w:p w:rsidR="00C44021" w:rsidRDefault="00C44021" w:rsidP="00C25B92">
      <w:pPr>
        <w:pStyle w:val="Corpsdetexte"/>
        <w:rPr>
          <w:sz w:val="22"/>
        </w:rPr>
      </w:pPr>
      <w:r>
        <w:rPr>
          <w:sz w:val="22"/>
        </w:rPr>
        <w:t xml:space="preserve"> </w:t>
      </w:r>
    </w:p>
    <w:p w:rsidR="00C44021" w:rsidRDefault="00C44021" w:rsidP="00C4402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Recherche d’une entreprise</w:t>
      </w:r>
    </w:p>
    <w:p w:rsidR="00C44021" w:rsidRDefault="00C44021" w:rsidP="00C25B92">
      <w:pPr>
        <w:pStyle w:val="Corpsdetexte"/>
        <w:rPr>
          <w:sz w:val="22"/>
        </w:rPr>
      </w:pPr>
    </w:p>
    <w:p w:rsidR="00F85516" w:rsidRDefault="00F85516" w:rsidP="00C25B92">
      <w:pPr>
        <w:pStyle w:val="Corpsdetexte"/>
        <w:rPr>
          <w:sz w:val="22"/>
        </w:rPr>
      </w:pPr>
    </w:p>
    <w:p w:rsidR="00C44021" w:rsidRDefault="00054B02" w:rsidP="00F85516">
      <w:pPr>
        <w:pStyle w:val="Corpsdetexte"/>
        <w:spacing w:line="360" w:lineRule="auto"/>
        <w:rPr>
          <w:sz w:val="22"/>
        </w:rPr>
      </w:pPr>
      <w:r>
        <w:rPr>
          <w:sz w:val="22"/>
        </w:rPr>
        <w:t>Avez-vous déjà contacté des entreprises en vue de signer un contrat d’apprentissage ?</w:t>
      </w:r>
    </w:p>
    <w:p w:rsidR="00240A03" w:rsidRPr="00240A03" w:rsidRDefault="00240A03" w:rsidP="00F85516">
      <w:pPr>
        <w:pStyle w:val="Corpsdetexte"/>
        <w:spacing w:line="360" w:lineRule="auto"/>
      </w:pPr>
    </w:p>
    <w:p w:rsidR="000950A2" w:rsidRPr="00054B02" w:rsidRDefault="00054B02" w:rsidP="00F85516">
      <w:pPr>
        <w:pStyle w:val="Default"/>
        <w:spacing w:line="360" w:lineRule="auto"/>
        <w:jc w:val="center"/>
        <w:rPr>
          <w:rFonts w:ascii="Arial" w:hAnsi="Arial" w:cs="Arial"/>
          <w:sz w:val="22"/>
        </w:rPr>
      </w:pPr>
      <w:r w:rsidRPr="00054B02">
        <w:rPr>
          <w:rFonts w:ascii="Arial" w:hAnsi="Arial" w:cs="Arial"/>
          <w:sz w:val="22"/>
        </w:rPr>
        <w:t xml:space="preserve">    </w:t>
      </w:r>
      <w:proofErr w:type="gramStart"/>
      <w:r w:rsidRPr="00054B02">
        <w:rPr>
          <w:rFonts w:ascii="Arial" w:hAnsi="Arial" w:cs="Arial"/>
          <w:sz w:val="22"/>
        </w:rPr>
        <w:t>oui</w:t>
      </w:r>
      <w:proofErr w:type="gramEnd"/>
      <w:r w:rsidRPr="00054B02">
        <w:rPr>
          <w:rFonts w:ascii="Arial" w:hAnsi="Arial" w:cs="Arial"/>
          <w:sz w:val="22"/>
        </w:rPr>
        <w:t xml:space="preserve">   </w:t>
      </w:r>
      <w:r w:rsidR="00F85516">
        <w:rPr>
          <w:rFonts w:ascii="Arial" w:hAnsi="Arial" w:cs="Arial"/>
          <w:sz w:val="22"/>
        </w:rPr>
        <w:sym w:font="Wingdings" w:char="F071"/>
      </w:r>
      <w:r w:rsidRPr="00054B02">
        <w:rPr>
          <w:rFonts w:ascii="Arial" w:hAnsi="Arial" w:cs="Arial"/>
          <w:sz w:val="22"/>
        </w:rPr>
        <w:t xml:space="preserve">                  non</w:t>
      </w:r>
      <w:r w:rsidR="00F85516">
        <w:rPr>
          <w:rFonts w:ascii="Arial" w:hAnsi="Arial" w:cs="Arial"/>
          <w:sz w:val="22"/>
        </w:rPr>
        <w:t xml:space="preserve"> </w:t>
      </w:r>
      <w:r w:rsidR="00F85516">
        <w:rPr>
          <w:rFonts w:ascii="Arial" w:hAnsi="Arial" w:cs="Arial"/>
          <w:sz w:val="22"/>
        </w:rPr>
        <w:sym w:font="Wingdings" w:char="F071"/>
      </w:r>
    </w:p>
    <w:p w:rsidR="00054B02" w:rsidRPr="00054B02" w:rsidRDefault="00054B02" w:rsidP="00F85516">
      <w:pPr>
        <w:pStyle w:val="Default"/>
        <w:spacing w:line="360" w:lineRule="auto"/>
        <w:jc w:val="center"/>
        <w:rPr>
          <w:rFonts w:ascii="Arial" w:hAnsi="Arial" w:cs="Arial"/>
          <w:sz w:val="22"/>
        </w:rPr>
      </w:pPr>
    </w:p>
    <w:p w:rsidR="00054B02" w:rsidRDefault="00054B02" w:rsidP="00F85516">
      <w:pPr>
        <w:pStyle w:val="Default"/>
        <w:spacing w:line="360" w:lineRule="auto"/>
        <w:rPr>
          <w:rFonts w:ascii="Arial" w:hAnsi="Arial" w:cs="Arial"/>
          <w:sz w:val="22"/>
        </w:rPr>
      </w:pPr>
      <w:r w:rsidRPr="00054B02">
        <w:rPr>
          <w:rFonts w:ascii="Arial" w:hAnsi="Arial" w:cs="Arial"/>
          <w:sz w:val="22"/>
        </w:rPr>
        <w:t>Si vous</w:t>
      </w:r>
      <w:r>
        <w:rPr>
          <w:rFonts w:ascii="Arial" w:hAnsi="Arial" w:cs="Arial"/>
          <w:sz w:val="22"/>
        </w:rPr>
        <w:t xml:space="preserve"> avez déjà trouvé une entreprise qui souhaite vous recruter, merci de lui faire compléter la promesse d’embauche ci-jointe et retourner l’intégralité du dossier au Lycée Roger Deschaux qui vous préinscrira. Dans le cas contraire, veuillez retourner votre dossier et envoyer ultérieurement votre promesse d’embauche.</w:t>
      </w:r>
      <w:r w:rsidRPr="00054B02">
        <w:rPr>
          <w:rFonts w:ascii="Arial" w:hAnsi="Arial" w:cs="Arial"/>
          <w:sz w:val="22"/>
        </w:rPr>
        <w:t xml:space="preserve"> </w:t>
      </w:r>
    </w:p>
    <w:p w:rsidR="00A43699" w:rsidRDefault="00A43699" w:rsidP="00F85516">
      <w:pPr>
        <w:pStyle w:val="Default"/>
        <w:spacing w:line="360" w:lineRule="auto"/>
        <w:rPr>
          <w:rFonts w:ascii="Arial" w:hAnsi="Arial" w:cs="Arial"/>
          <w:sz w:val="22"/>
        </w:rPr>
      </w:pPr>
    </w:p>
    <w:p w:rsidR="00A43699" w:rsidRDefault="004B561E" w:rsidP="00F75E15">
      <w:pPr>
        <w:pStyle w:val="Default"/>
        <w:tabs>
          <w:tab w:val="left" w:pos="1770"/>
        </w:tabs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:rsidR="00A43699" w:rsidRPr="00C30484" w:rsidRDefault="00A43699" w:rsidP="00C3048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Promesse d’embauche</w:t>
      </w:r>
    </w:p>
    <w:p w:rsidR="00A43699" w:rsidRPr="004D68A2" w:rsidRDefault="00A43699" w:rsidP="008252C3">
      <w:pPr>
        <w:pStyle w:val="Default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D68A2">
        <w:rPr>
          <w:rFonts w:ascii="Arial" w:hAnsi="Arial" w:cs="Arial"/>
          <w:sz w:val="22"/>
          <w:szCs w:val="22"/>
        </w:rPr>
        <w:t xml:space="preserve">Cette promesse d’embauche doit </w:t>
      </w:r>
      <w:r w:rsidR="004D68A2" w:rsidRPr="004D68A2">
        <w:rPr>
          <w:rFonts w:ascii="Arial" w:hAnsi="Arial" w:cs="Arial"/>
          <w:sz w:val="22"/>
          <w:szCs w:val="22"/>
        </w:rPr>
        <w:t xml:space="preserve">être confirmée dans les meilleurs délais par la signature </w:t>
      </w:r>
      <w:r w:rsidR="004D68A2" w:rsidRPr="008252C3">
        <w:rPr>
          <w:rFonts w:ascii="Arial" w:hAnsi="Arial" w:cs="Arial"/>
          <w:b/>
          <w:sz w:val="22"/>
          <w:szCs w:val="22"/>
        </w:rPr>
        <w:t>du contrat</w:t>
      </w:r>
      <w:r w:rsidR="004D68A2" w:rsidRPr="004D68A2">
        <w:rPr>
          <w:rFonts w:ascii="Arial" w:hAnsi="Arial" w:cs="Arial"/>
          <w:sz w:val="22"/>
          <w:szCs w:val="22"/>
        </w:rPr>
        <w:t xml:space="preserve"> </w:t>
      </w:r>
      <w:r w:rsidR="004D68A2" w:rsidRPr="008252C3">
        <w:rPr>
          <w:rFonts w:ascii="Arial" w:hAnsi="Arial" w:cs="Arial"/>
          <w:b/>
          <w:sz w:val="22"/>
          <w:szCs w:val="22"/>
        </w:rPr>
        <w:t>d’apprentissage</w:t>
      </w:r>
      <w:r w:rsidR="004D68A2" w:rsidRPr="004D68A2">
        <w:rPr>
          <w:rFonts w:ascii="Arial" w:hAnsi="Arial" w:cs="Arial"/>
          <w:sz w:val="22"/>
          <w:szCs w:val="22"/>
        </w:rPr>
        <w:t xml:space="preserve">. </w:t>
      </w:r>
      <w:r w:rsidR="004D68A2" w:rsidRPr="008252C3">
        <w:rPr>
          <w:rFonts w:ascii="Arial" w:hAnsi="Arial" w:cs="Arial"/>
          <w:sz w:val="22"/>
          <w:szCs w:val="22"/>
        </w:rPr>
        <w:t>Sa signature</w:t>
      </w:r>
      <w:r w:rsidR="004D68A2" w:rsidRPr="004D68A2">
        <w:rPr>
          <w:rFonts w:ascii="Arial" w:hAnsi="Arial" w:cs="Arial"/>
          <w:sz w:val="22"/>
          <w:szCs w:val="22"/>
        </w:rPr>
        <w:t xml:space="preserve"> par les 2 parties contractantes </w:t>
      </w:r>
      <w:r w:rsidR="004D68A2" w:rsidRPr="008252C3">
        <w:rPr>
          <w:rFonts w:ascii="Arial" w:hAnsi="Arial" w:cs="Arial"/>
          <w:sz w:val="22"/>
          <w:szCs w:val="22"/>
        </w:rPr>
        <w:t>est un préalable à l’emploi de l’apprenti(e).</w:t>
      </w:r>
    </w:p>
    <w:p w:rsidR="004D68A2" w:rsidRPr="004D68A2" w:rsidRDefault="004D68A2" w:rsidP="00F85516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  <w:r w:rsidRPr="008252C3">
        <w:rPr>
          <w:rFonts w:ascii="Arial" w:hAnsi="Arial" w:cs="Arial"/>
          <w:b/>
          <w:sz w:val="22"/>
          <w:szCs w:val="22"/>
        </w:rPr>
        <w:t>Nom et prénom de l’apprenti</w:t>
      </w:r>
      <w:r w:rsidRPr="004D68A2">
        <w:rPr>
          <w:rFonts w:ascii="Arial" w:hAnsi="Arial" w:cs="Arial"/>
          <w:sz w:val="22"/>
          <w:szCs w:val="22"/>
        </w:rPr>
        <w:t> : ………………………………………………………………………………</w:t>
      </w:r>
    </w:p>
    <w:p w:rsidR="004D68A2" w:rsidRDefault="004D68A2" w:rsidP="00F85516">
      <w:pPr>
        <w:pStyle w:val="Default"/>
        <w:spacing w:line="360" w:lineRule="auto"/>
        <w:rPr>
          <w:rFonts w:ascii="Arial" w:hAnsi="Arial" w:cs="Arial"/>
        </w:rPr>
      </w:pPr>
      <w:r w:rsidRPr="008252C3">
        <w:rPr>
          <w:rFonts w:ascii="Arial" w:hAnsi="Arial" w:cs="Arial"/>
          <w:b/>
          <w:sz w:val="22"/>
          <w:szCs w:val="22"/>
        </w:rPr>
        <w:t>Diplôme préparé</w:t>
      </w:r>
      <w:r w:rsidRPr="004D68A2">
        <w:rPr>
          <w:rFonts w:ascii="Arial" w:hAnsi="Arial" w:cs="Arial"/>
          <w:sz w:val="22"/>
          <w:szCs w:val="22"/>
        </w:rPr>
        <w:t> : ……………………………………………………………………………………………</w:t>
      </w:r>
    </w:p>
    <w:p w:rsidR="004D68A2" w:rsidRPr="00A43699" w:rsidRDefault="004D68A2" w:rsidP="004D68A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Entreprise</w:t>
      </w:r>
    </w:p>
    <w:p w:rsidR="004D68A2" w:rsidRDefault="004D68A2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:rsidR="004D68A2" w:rsidRDefault="004D68A2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  <w:r w:rsidRPr="004D68A2">
        <w:rPr>
          <w:rFonts w:ascii="Arial" w:hAnsi="Arial" w:cs="Arial"/>
          <w:sz w:val="22"/>
          <w:szCs w:val="22"/>
        </w:rPr>
        <w:t xml:space="preserve">Nom </w:t>
      </w:r>
      <w:r>
        <w:rPr>
          <w:rFonts w:ascii="Arial" w:hAnsi="Arial" w:cs="Arial"/>
          <w:sz w:val="22"/>
          <w:szCs w:val="22"/>
        </w:rPr>
        <w:t>du chef d’entreprise</w:t>
      </w:r>
      <w:r w:rsidRPr="004D68A2">
        <w:rPr>
          <w:rFonts w:ascii="Arial" w:hAnsi="Arial" w:cs="Arial"/>
          <w:sz w:val="22"/>
          <w:szCs w:val="22"/>
        </w:rPr>
        <w:t> : ………………………………………………………………………………</w:t>
      </w:r>
      <w:r>
        <w:rPr>
          <w:rFonts w:ascii="Arial" w:hAnsi="Arial" w:cs="Arial"/>
          <w:sz w:val="22"/>
          <w:szCs w:val="22"/>
        </w:rPr>
        <w:t>……………..</w:t>
      </w:r>
    </w:p>
    <w:p w:rsidR="004D68A2" w:rsidRDefault="004D68A2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Raison Sociale</w:t>
      </w:r>
      <w:r w:rsidR="00F75E15">
        <w:rPr>
          <w:rFonts w:ascii="Arial" w:hAnsi="Arial" w:cs="Arial"/>
          <w:sz w:val="22"/>
          <w:szCs w:val="22"/>
        </w:rPr>
        <w:t xml:space="preserve"> : </w:t>
      </w:r>
      <w:r w:rsidR="00F75E15" w:rsidRPr="004D68A2">
        <w:rPr>
          <w:rFonts w:ascii="Arial" w:hAnsi="Arial" w:cs="Arial"/>
          <w:sz w:val="22"/>
          <w:szCs w:val="22"/>
        </w:rPr>
        <w:t>………………………………………………………………………………</w:t>
      </w:r>
      <w:r w:rsidR="00F75E15">
        <w:rPr>
          <w:rFonts w:ascii="Arial" w:hAnsi="Arial" w:cs="Arial"/>
          <w:sz w:val="22"/>
          <w:szCs w:val="22"/>
        </w:rPr>
        <w:t>…………………………</w:t>
      </w:r>
    </w:p>
    <w:p w:rsidR="004D68A2" w:rsidRDefault="004D68A2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Adresse :</w:t>
      </w:r>
      <w:r w:rsidR="00F75E15">
        <w:rPr>
          <w:rFonts w:ascii="Arial" w:hAnsi="Arial" w:cs="Arial"/>
          <w:sz w:val="22"/>
          <w:szCs w:val="22"/>
        </w:rPr>
        <w:t xml:space="preserve"> </w:t>
      </w:r>
      <w:r w:rsidR="00F75E15" w:rsidRPr="004D68A2">
        <w:rPr>
          <w:rFonts w:ascii="Arial" w:hAnsi="Arial" w:cs="Arial"/>
          <w:sz w:val="22"/>
          <w:szCs w:val="22"/>
        </w:rPr>
        <w:t>………………………………………………………………………………</w:t>
      </w:r>
      <w:r w:rsidR="00F75E15">
        <w:rPr>
          <w:rFonts w:ascii="Arial" w:hAnsi="Arial" w:cs="Arial"/>
          <w:sz w:val="22"/>
          <w:szCs w:val="22"/>
        </w:rPr>
        <w:t>…………………………………</w:t>
      </w:r>
    </w:p>
    <w:p w:rsidR="004D68A2" w:rsidRDefault="004D68A2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Ville </w:t>
      </w:r>
      <w:proofErr w:type="gramStart"/>
      <w:r>
        <w:rPr>
          <w:rFonts w:ascii="Arial" w:hAnsi="Arial" w:cs="Arial"/>
          <w:sz w:val="22"/>
          <w:szCs w:val="22"/>
        </w:rPr>
        <w:t xml:space="preserve">:  </w:t>
      </w:r>
      <w:r w:rsidR="00F75E15">
        <w:rPr>
          <w:sz w:val="22"/>
        </w:rPr>
        <w:t>…</w:t>
      </w:r>
      <w:proofErr w:type="gramEnd"/>
      <w:r w:rsidR="00F75E15">
        <w:rPr>
          <w:sz w:val="22"/>
        </w:rPr>
        <w:t>………………………………….</w:t>
      </w:r>
      <w:r>
        <w:rPr>
          <w:rFonts w:ascii="Arial" w:hAnsi="Arial" w:cs="Arial"/>
          <w:sz w:val="22"/>
          <w:szCs w:val="22"/>
        </w:rPr>
        <w:t xml:space="preserve">              </w:t>
      </w:r>
      <w:r w:rsidR="00F75E1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>Code postal :</w:t>
      </w:r>
      <w:r w:rsidR="00F75E15">
        <w:rPr>
          <w:rFonts w:ascii="Arial" w:hAnsi="Arial" w:cs="Arial"/>
          <w:sz w:val="22"/>
          <w:szCs w:val="22"/>
        </w:rPr>
        <w:t xml:space="preserve"> </w:t>
      </w:r>
      <w:r w:rsidR="00F75E15">
        <w:rPr>
          <w:sz w:val="22"/>
        </w:rPr>
        <w:t>…………………………………………..</w:t>
      </w:r>
    </w:p>
    <w:p w:rsidR="004D68A2" w:rsidRDefault="004D68A2" w:rsidP="006B7964">
      <w:pPr>
        <w:pStyle w:val="Corpsdetexte"/>
        <w:spacing w:line="360" w:lineRule="auto"/>
        <w:rPr>
          <w:sz w:val="22"/>
        </w:rPr>
      </w:pPr>
      <w:r>
        <w:rPr>
          <w:sz w:val="22"/>
        </w:rPr>
        <w:sym w:font="Wingdings" w:char="F028"/>
      </w:r>
      <w:r>
        <w:rPr>
          <w:sz w:val="22"/>
        </w:rPr>
        <w:t xml:space="preserve">: Fixe 0………………………………..          </w:t>
      </w:r>
      <w:r>
        <w:rPr>
          <w:sz w:val="22"/>
        </w:rPr>
        <w:sym w:font="Wingdings" w:char="F028"/>
      </w:r>
      <w:r>
        <w:rPr>
          <w:sz w:val="22"/>
        </w:rPr>
        <w:t xml:space="preserve"> Portable 0</w:t>
      </w:r>
      <w:r w:rsidR="006B7964">
        <w:rPr>
          <w:sz w:val="22"/>
        </w:rPr>
        <w:t xml:space="preserve"> </w:t>
      </w:r>
      <w:r>
        <w:rPr>
          <w:sz w:val="22"/>
        </w:rPr>
        <w:t xml:space="preserve">: ………………………………………………. </w:t>
      </w:r>
      <w:r w:rsidR="006B7964">
        <w:rPr>
          <w:sz w:val="22"/>
        </w:rPr>
        <w:t>Email </w:t>
      </w:r>
      <w:r>
        <w:rPr>
          <w:sz w:val="22"/>
        </w:rPr>
        <w:t>.....................................</w:t>
      </w:r>
      <w:r w:rsidR="006B7964">
        <w:rPr>
          <w:sz w:val="22"/>
        </w:rPr>
        <w:t>.......................................@ ………………………………………………………..</w:t>
      </w:r>
    </w:p>
    <w:p w:rsidR="004D68A2" w:rsidRDefault="004D68A2" w:rsidP="004D68A2">
      <w:pPr>
        <w:pStyle w:val="Corpsdetexte"/>
        <w:spacing w:line="360" w:lineRule="auto"/>
        <w:rPr>
          <w:sz w:val="22"/>
        </w:rPr>
      </w:pPr>
      <w:r>
        <w:rPr>
          <w:sz w:val="22"/>
        </w:rPr>
        <w:t>Activité principale de l’entreprise :</w:t>
      </w:r>
      <w:r w:rsidR="00F75E15">
        <w:rPr>
          <w:sz w:val="22"/>
        </w:rPr>
        <w:t xml:space="preserve"> …………………………………………………………………………………..</w:t>
      </w:r>
    </w:p>
    <w:p w:rsidR="004D68A2" w:rsidRDefault="004D68A2" w:rsidP="004D68A2">
      <w:pPr>
        <w:pStyle w:val="Corpsdetexte"/>
        <w:spacing w:line="360" w:lineRule="auto"/>
        <w:rPr>
          <w:sz w:val="22"/>
        </w:rPr>
      </w:pPr>
      <w:r>
        <w:rPr>
          <w:sz w:val="22"/>
        </w:rPr>
        <w:t>Nombre de salarié(s) </w:t>
      </w:r>
      <w:proofErr w:type="gramStart"/>
      <w:r>
        <w:rPr>
          <w:sz w:val="22"/>
        </w:rPr>
        <w:t xml:space="preserve">:  </w:t>
      </w:r>
      <w:r w:rsidR="00F75E15">
        <w:rPr>
          <w:sz w:val="22"/>
        </w:rPr>
        <w:t>…</w:t>
      </w:r>
      <w:proofErr w:type="gramEnd"/>
      <w:r w:rsidR="00F75E15">
        <w:rPr>
          <w:sz w:val="22"/>
        </w:rPr>
        <w:t xml:space="preserve">……………………………..    </w:t>
      </w:r>
      <w:r>
        <w:rPr>
          <w:sz w:val="22"/>
        </w:rPr>
        <w:t>Convention collective :</w:t>
      </w:r>
      <w:r w:rsidR="00F75E15" w:rsidRPr="00F75E15">
        <w:rPr>
          <w:sz w:val="22"/>
        </w:rPr>
        <w:t xml:space="preserve"> </w:t>
      </w:r>
      <w:r w:rsidR="00F75E15">
        <w:rPr>
          <w:sz w:val="22"/>
        </w:rPr>
        <w:t>………………………………..</w:t>
      </w:r>
    </w:p>
    <w:p w:rsidR="004D68A2" w:rsidRDefault="004D68A2" w:rsidP="004D68A2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N° SIRET </w:t>
      </w:r>
      <w:r w:rsidR="00F75E15">
        <w:rPr>
          <w:sz w:val="22"/>
        </w:rPr>
        <w:t xml:space="preserve">………………………………………………     </w:t>
      </w:r>
      <w:r>
        <w:rPr>
          <w:sz w:val="22"/>
        </w:rPr>
        <w:t>Code APE :</w:t>
      </w:r>
      <w:r w:rsidR="00F75E15">
        <w:rPr>
          <w:sz w:val="22"/>
        </w:rPr>
        <w:t xml:space="preserve"> …………………………………………….</w:t>
      </w:r>
    </w:p>
    <w:p w:rsidR="004D68A2" w:rsidRDefault="004D68A2" w:rsidP="004D68A2">
      <w:pPr>
        <w:pStyle w:val="Corpsdetexte"/>
        <w:spacing w:line="360" w:lineRule="auto"/>
        <w:rPr>
          <w:sz w:val="22"/>
        </w:rPr>
      </w:pPr>
      <w:r>
        <w:rPr>
          <w:sz w:val="22"/>
        </w:rPr>
        <w:t>L’app</w:t>
      </w:r>
      <w:r w:rsidR="00A4272C">
        <w:rPr>
          <w:sz w:val="22"/>
        </w:rPr>
        <w:t>r</w:t>
      </w:r>
      <w:r>
        <w:rPr>
          <w:sz w:val="22"/>
        </w:rPr>
        <w:t xml:space="preserve">enti(e) est affecté(e) sur le site ci-dessus :    oui </w:t>
      </w:r>
      <w:r>
        <w:rPr>
          <w:sz w:val="22"/>
        </w:rPr>
        <w:sym w:font="Wingdings" w:char="F071"/>
      </w:r>
      <w:r>
        <w:rPr>
          <w:sz w:val="22"/>
        </w:rPr>
        <w:t xml:space="preserve">                    non </w:t>
      </w:r>
      <w:r>
        <w:rPr>
          <w:sz w:val="22"/>
        </w:rPr>
        <w:sym w:font="Wingdings" w:char="F071"/>
      </w:r>
    </w:p>
    <w:p w:rsidR="004D68A2" w:rsidRDefault="004D68A2" w:rsidP="004D68A2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Si non, adresse </w:t>
      </w:r>
      <w:r w:rsidR="00A4272C">
        <w:rPr>
          <w:sz w:val="22"/>
        </w:rPr>
        <w:t>de lieu d’exécution du contrat : …………………………………………………………………….</w:t>
      </w:r>
    </w:p>
    <w:p w:rsidR="004D68A2" w:rsidRDefault="00A4272C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…………………………………………………………………………………………………………………………….</w:t>
      </w:r>
    </w:p>
    <w:p w:rsidR="00A4272C" w:rsidRPr="00A43699" w:rsidRDefault="00A4272C" w:rsidP="00A4272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Contrat</w:t>
      </w:r>
      <w:r w:rsidR="00863AB1">
        <w:rPr>
          <w:b/>
          <w:bCs/>
          <w:sz w:val="32"/>
          <w:szCs w:val="32"/>
        </w:rPr>
        <w:t xml:space="preserve"> prévisionnel</w:t>
      </w:r>
    </w:p>
    <w:p w:rsidR="00A4272C" w:rsidRDefault="00A4272C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:rsidR="004D68A2" w:rsidRDefault="00A4272C" w:rsidP="00A4272C">
      <w:pPr>
        <w:pStyle w:val="Default"/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Date : du …………../………</w:t>
      </w:r>
      <w:proofErr w:type="gramStart"/>
      <w:r>
        <w:rPr>
          <w:rFonts w:ascii="Arial" w:hAnsi="Arial" w:cs="Arial"/>
          <w:sz w:val="22"/>
          <w:szCs w:val="22"/>
        </w:rPr>
        <w:t>./</w:t>
      </w:r>
      <w:proofErr w:type="gramEnd"/>
      <w:r>
        <w:rPr>
          <w:rFonts w:ascii="Arial" w:hAnsi="Arial" w:cs="Arial"/>
          <w:sz w:val="22"/>
          <w:szCs w:val="22"/>
        </w:rPr>
        <w:t>……… au  …………../………./………</w:t>
      </w:r>
    </w:p>
    <w:p w:rsidR="00A4272C" w:rsidRDefault="00A4272C" w:rsidP="00F75E15">
      <w:pPr>
        <w:pStyle w:val="Default"/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Durée hebdomadaires de travail : 35 heures</w:t>
      </w:r>
    </w:p>
    <w:p w:rsidR="00A4272C" w:rsidRPr="00A43699" w:rsidRDefault="00F75E15" w:rsidP="00A4272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Maître de stage</w:t>
      </w:r>
    </w:p>
    <w:p w:rsidR="00A4272C" w:rsidRDefault="00A4272C" w:rsidP="00A4272C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:rsidR="00F75E15" w:rsidRDefault="00F75E15" w:rsidP="008252C3">
      <w:pPr>
        <w:pStyle w:val="Corpsdetexte"/>
        <w:spacing w:line="360" w:lineRule="auto"/>
        <w:rPr>
          <w:sz w:val="22"/>
        </w:rPr>
      </w:pPr>
      <w:r>
        <w:rPr>
          <w:sz w:val="22"/>
        </w:rPr>
        <w:t>Nom : ……………………………………………………  Prénom :………………………………………………….</w:t>
      </w:r>
    </w:p>
    <w:p w:rsidR="006B7964" w:rsidRDefault="006B7964" w:rsidP="008252C3">
      <w:pPr>
        <w:pStyle w:val="Corpsdetexte"/>
        <w:spacing w:line="360" w:lineRule="auto"/>
        <w:rPr>
          <w:sz w:val="22"/>
        </w:rPr>
      </w:pPr>
      <w:r>
        <w:rPr>
          <w:sz w:val="22"/>
        </w:rPr>
        <w:t xml:space="preserve">Date de Naissance : ……../……../……   </w:t>
      </w:r>
    </w:p>
    <w:p w:rsidR="006B7964" w:rsidRDefault="006B7964" w:rsidP="008252C3">
      <w:pPr>
        <w:pStyle w:val="Corpsdetexte"/>
        <w:spacing w:line="360" w:lineRule="auto"/>
        <w:rPr>
          <w:sz w:val="22"/>
        </w:rPr>
      </w:pPr>
      <w:r>
        <w:rPr>
          <w:sz w:val="22"/>
        </w:rPr>
        <w:t>Fonction dans l’entreprise</w:t>
      </w:r>
      <w:r w:rsidR="008252C3">
        <w:rPr>
          <w:sz w:val="22"/>
        </w:rPr>
        <w:t xml:space="preserve"> ……………………………………………………………………………………………</w:t>
      </w:r>
    </w:p>
    <w:p w:rsidR="006B7964" w:rsidRDefault="006B7964" w:rsidP="008252C3">
      <w:pPr>
        <w:pStyle w:val="Corpsdetexte"/>
        <w:spacing w:line="360" w:lineRule="auto"/>
        <w:rPr>
          <w:sz w:val="22"/>
        </w:rPr>
      </w:pPr>
      <w:r>
        <w:rPr>
          <w:sz w:val="22"/>
        </w:rPr>
        <w:sym w:font="Wingdings" w:char="F028"/>
      </w:r>
      <w:r>
        <w:rPr>
          <w:sz w:val="22"/>
        </w:rPr>
        <w:t xml:space="preserve">: Fixe 0………………………………..          </w:t>
      </w:r>
      <w:r>
        <w:rPr>
          <w:sz w:val="22"/>
        </w:rPr>
        <w:sym w:font="Wingdings" w:char="F028"/>
      </w:r>
      <w:r>
        <w:rPr>
          <w:sz w:val="22"/>
        </w:rPr>
        <w:t xml:space="preserve"> Portable 0 ………………………………………………………</w:t>
      </w:r>
    </w:p>
    <w:p w:rsidR="006B7964" w:rsidRDefault="006B7964" w:rsidP="008252C3">
      <w:pPr>
        <w:pStyle w:val="Corpsdetexte"/>
        <w:spacing w:line="360" w:lineRule="auto"/>
        <w:rPr>
          <w:sz w:val="22"/>
        </w:rPr>
      </w:pPr>
      <w:r>
        <w:rPr>
          <w:sz w:val="22"/>
        </w:rPr>
        <w:t>Email ............................................................................@ ………………………………………………………..</w:t>
      </w:r>
    </w:p>
    <w:p w:rsidR="006B7964" w:rsidRDefault="006B7964" w:rsidP="008252C3">
      <w:pPr>
        <w:pStyle w:val="Corpsdetexte"/>
        <w:spacing w:line="360" w:lineRule="auto"/>
        <w:rPr>
          <w:sz w:val="22"/>
        </w:rPr>
      </w:pPr>
      <w:r>
        <w:rPr>
          <w:sz w:val="22"/>
        </w:rPr>
        <w:t>Nombre d’années d’expérience dans le métier : ………………………………………………………………….</w:t>
      </w:r>
    </w:p>
    <w:p w:rsidR="006B7964" w:rsidRPr="00A43699" w:rsidRDefault="00383A1C" w:rsidP="006B7964">
      <w:pPr>
        <w:rPr>
          <w:b/>
          <w:bCs/>
          <w:sz w:val="32"/>
          <w:szCs w:val="32"/>
        </w:rPr>
      </w:pPr>
      <w:r w:rsidRPr="00383A1C">
        <w:rPr>
          <w:noProof/>
          <w:lang w:eastAsia="fr-FR"/>
        </w:rPr>
        <w:pict>
          <v:shape id="_x0000_s1028" type="#_x0000_t202" style="position:absolute;margin-left:25.5pt;margin-top:5.85pt;width:453pt;height:67.5pt;z-index:251659264" fillcolor="white [3212]" strokecolor="#f2f2f2 [3041]" strokeweight="3pt">
            <v:shadow on="t" type="perspective" color="#7f7f7f [1601]" opacity=".5" offset="1pt" offset2="-1pt"/>
            <v:textbox>
              <w:txbxContent>
                <w:p w:rsidR="008252C3" w:rsidRPr="008252C3" w:rsidRDefault="008252C3" w:rsidP="008252C3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 w:rsidRPr="008252C3">
                    <w:rPr>
                      <w:b/>
                      <w:bCs/>
                      <w:sz w:val="24"/>
                      <w:szCs w:val="24"/>
                    </w:rPr>
                    <w:t>Signature du Chef d’entreprise</w:t>
                  </w:r>
                </w:p>
                <w:p w:rsidR="008252C3" w:rsidRPr="008252C3" w:rsidRDefault="008252C3" w:rsidP="008252C3">
                  <w:pPr>
                    <w:jc w:val="center"/>
                    <w:rPr>
                      <w:sz w:val="24"/>
                      <w:szCs w:val="24"/>
                    </w:rPr>
                  </w:pPr>
                  <w:r w:rsidRPr="008252C3">
                    <w:rPr>
                      <w:b/>
                      <w:bCs/>
                      <w:sz w:val="24"/>
                      <w:szCs w:val="24"/>
                    </w:rPr>
                    <w:t>Et cachet de l’entreprise (obligatoire)</w:t>
                  </w:r>
                </w:p>
              </w:txbxContent>
            </v:textbox>
          </v:shape>
        </w:pict>
      </w:r>
    </w:p>
    <w:p w:rsidR="006B7964" w:rsidRDefault="006B7964" w:rsidP="00F75E15">
      <w:pPr>
        <w:pStyle w:val="Corpsdetexte"/>
        <w:rPr>
          <w:sz w:val="22"/>
        </w:rPr>
      </w:pPr>
    </w:p>
    <w:p w:rsidR="006B7964" w:rsidRDefault="006B7964" w:rsidP="00F75E15">
      <w:pPr>
        <w:pStyle w:val="Corpsdetexte"/>
        <w:rPr>
          <w:sz w:val="22"/>
        </w:rPr>
      </w:pPr>
    </w:p>
    <w:p w:rsidR="00F75E15" w:rsidRDefault="00F75E15" w:rsidP="00A4272C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:rsidR="00A4272C" w:rsidRPr="004D68A2" w:rsidRDefault="00A4272C" w:rsidP="004D68A2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:rsidR="004D68A2" w:rsidRPr="00054B02" w:rsidRDefault="004D68A2" w:rsidP="00F85516">
      <w:pPr>
        <w:pStyle w:val="Default"/>
        <w:spacing w:line="360" w:lineRule="auto"/>
        <w:rPr>
          <w:rFonts w:ascii="Arial" w:hAnsi="Arial" w:cs="Arial"/>
        </w:rPr>
      </w:pPr>
    </w:p>
    <w:sectPr w:rsidR="004D68A2" w:rsidRPr="00054B02" w:rsidSect="006B796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10" w:h="16840"/>
      <w:pgMar w:top="720" w:right="720" w:bottom="720" w:left="720" w:header="1191" w:footer="113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52C3" w:rsidRDefault="008252C3" w:rsidP="0079276E">
      <w:r>
        <w:separator/>
      </w:r>
    </w:p>
  </w:endnote>
  <w:endnote w:type="continuationSeparator" w:id="0">
    <w:p w:rsidR="008252C3" w:rsidRDefault="008252C3" w:rsidP="007927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2C3" w:rsidRPr="00343BD6" w:rsidRDefault="008252C3" w:rsidP="004B561E">
    <w:pPr>
      <w:rPr>
        <w:color w:val="005A7A"/>
        <w:sz w:val="20"/>
        <w:szCs w:val="20"/>
      </w:rPr>
    </w:pPr>
    <w:r w:rsidRPr="00343BD6">
      <w:rPr>
        <w:color w:val="005A7A"/>
        <w:sz w:val="20"/>
        <w:szCs w:val="20"/>
      </w:rPr>
      <w:t xml:space="preserve">LYCEE ROGER DESCHAUX 5 RUE  DES PIES 38360 SASSENAGE </w:t>
    </w:r>
    <w:r w:rsidRPr="00343BD6">
      <w:rPr>
        <w:color w:val="005A7A"/>
        <w:sz w:val="20"/>
        <w:szCs w:val="20"/>
      </w:rPr>
      <w:sym w:font="Wingdings" w:char="F028"/>
    </w:r>
    <w:r w:rsidRPr="00343BD6">
      <w:rPr>
        <w:color w:val="005A7A"/>
        <w:sz w:val="20"/>
        <w:szCs w:val="20"/>
      </w:rPr>
      <w:t>0476859610 @ce.0382099a@ac-grenoble.fr</w:t>
    </w:r>
  </w:p>
  <w:p w:rsidR="008252C3" w:rsidRDefault="008252C3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2C3" w:rsidRDefault="008252C3" w:rsidP="00BA59DB">
    <w:pPr>
      <w:rPr>
        <w:b/>
        <w:color w:val="939598"/>
        <w:sz w:val="16"/>
        <w:szCs w:val="16"/>
      </w:rPr>
    </w:pPr>
  </w:p>
  <w:p w:rsidR="008252C3" w:rsidRPr="00936E45" w:rsidRDefault="00383A1C" w:rsidP="00DD2078">
    <w:pPr>
      <w:pStyle w:val="Pieddepage"/>
      <w:framePr w:wrap="none" w:vAnchor="text" w:hAnchor="margin" w:xAlign="center" w:y="152"/>
      <w:rPr>
        <w:rStyle w:val="Numrodepage"/>
        <w:sz w:val="14"/>
        <w:szCs w:val="14"/>
      </w:rPr>
    </w:pPr>
    <w:r w:rsidRPr="002C53DF">
      <w:rPr>
        <w:rStyle w:val="Numrodepage"/>
        <w:sz w:val="14"/>
        <w:szCs w:val="14"/>
      </w:rPr>
      <w:fldChar w:fldCharType="begin"/>
    </w:r>
    <w:r w:rsidR="008252C3" w:rsidRPr="00936E45">
      <w:rPr>
        <w:rStyle w:val="Numrodepage"/>
        <w:sz w:val="14"/>
        <w:szCs w:val="14"/>
      </w:rPr>
      <w:instrText xml:space="preserve"> PAGE </w:instrText>
    </w:r>
    <w:r w:rsidRPr="002C53DF">
      <w:rPr>
        <w:rStyle w:val="Numrodepage"/>
        <w:sz w:val="14"/>
        <w:szCs w:val="14"/>
      </w:rPr>
      <w:fldChar w:fldCharType="separate"/>
    </w:r>
    <w:r w:rsidR="000D5E02">
      <w:rPr>
        <w:rStyle w:val="Numrodepage"/>
        <w:noProof/>
        <w:sz w:val="14"/>
        <w:szCs w:val="14"/>
      </w:rPr>
      <w:t>1</w:t>
    </w:r>
    <w:r w:rsidRPr="002C53DF">
      <w:rPr>
        <w:rStyle w:val="Numrodepage"/>
        <w:sz w:val="14"/>
        <w:szCs w:val="14"/>
      </w:rPr>
      <w:fldChar w:fldCharType="end"/>
    </w:r>
  </w:p>
  <w:p w:rsidR="008252C3" w:rsidRPr="00343BD6" w:rsidRDefault="008252C3" w:rsidP="002D2BF7">
    <w:pPr>
      <w:rPr>
        <w:color w:val="005A7A"/>
        <w:sz w:val="20"/>
        <w:szCs w:val="20"/>
      </w:rPr>
    </w:pPr>
    <w:r w:rsidRPr="00343BD6">
      <w:rPr>
        <w:color w:val="005A7A"/>
        <w:sz w:val="20"/>
        <w:szCs w:val="20"/>
      </w:rPr>
      <w:t xml:space="preserve">LYCEE ROGER DESCHAUX 5 RUE  DES PIES 38360 SASSENAGE </w:t>
    </w:r>
    <w:r w:rsidRPr="00343BD6">
      <w:rPr>
        <w:color w:val="005A7A"/>
        <w:sz w:val="20"/>
        <w:szCs w:val="20"/>
      </w:rPr>
      <w:sym w:font="Wingdings" w:char="F028"/>
    </w:r>
    <w:r w:rsidRPr="00343BD6">
      <w:rPr>
        <w:color w:val="005A7A"/>
        <w:sz w:val="20"/>
        <w:szCs w:val="20"/>
      </w:rPr>
      <w:t>0476859610 @ce.0382099a@ac-grenoble.fr</w:t>
    </w:r>
  </w:p>
  <w:p w:rsidR="008252C3" w:rsidRPr="001E4E9E" w:rsidRDefault="008252C3" w:rsidP="002D2BF7">
    <w:pPr>
      <w:pStyle w:val="Pieddepage"/>
      <w:rPr>
        <w:color w:val="00B0F0"/>
        <w:sz w:val="20"/>
        <w:szCs w:val="20"/>
      </w:rPr>
    </w:pPr>
  </w:p>
  <w:p w:rsidR="008252C3" w:rsidRPr="00F94273" w:rsidRDefault="008252C3" w:rsidP="00352F47">
    <w:pPr>
      <w:rPr>
        <w:color w:val="939598"/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2C3" w:rsidRPr="00343BD6" w:rsidRDefault="008252C3" w:rsidP="00352F47">
    <w:pPr>
      <w:rPr>
        <w:color w:val="005A7A"/>
        <w:sz w:val="20"/>
        <w:szCs w:val="20"/>
      </w:rPr>
    </w:pPr>
    <w:r w:rsidRPr="00343BD6">
      <w:rPr>
        <w:color w:val="005A7A"/>
        <w:sz w:val="20"/>
        <w:szCs w:val="20"/>
      </w:rPr>
      <w:t xml:space="preserve">LYCEE ROGER DESCHAUX 5 RUE  DES PIES 38360 SASSENAGE </w:t>
    </w:r>
    <w:r w:rsidRPr="00343BD6">
      <w:rPr>
        <w:color w:val="005A7A"/>
        <w:sz w:val="20"/>
        <w:szCs w:val="20"/>
      </w:rPr>
      <w:sym w:font="Wingdings" w:char="F028"/>
    </w:r>
    <w:r w:rsidRPr="00343BD6">
      <w:rPr>
        <w:color w:val="005A7A"/>
        <w:sz w:val="20"/>
        <w:szCs w:val="20"/>
      </w:rPr>
      <w:t>0476859610 @ce.0382099a@ac-grenoble.fr</w:t>
    </w:r>
  </w:p>
  <w:p w:rsidR="008252C3" w:rsidRPr="001E4E9E" w:rsidRDefault="008252C3">
    <w:pPr>
      <w:pStyle w:val="Pieddepage"/>
      <w:rPr>
        <w:color w:val="00B0F0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52C3" w:rsidRDefault="008252C3" w:rsidP="0079276E">
      <w:r>
        <w:separator/>
      </w:r>
    </w:p>
  </w:footnote>
  <w:footnote w:type="continuationSeparator" w:id="0">
    <w:p w:rsidR="008252C3" w:rsidRDefault="008252C3" w:rsidP="007927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2C3" w:rsidRDefault="008252C3">
    <w:pPr>
      <w:pStyle w:val="En-tte"/>
    </w:pPr>
    <w:r w:rsidRPr="006B7964">
      <w:rPr>
        <w:noProof/>
        <w:lang w:eastAsia="fr-FR"/>
      </w:rPr>
      <w:drawing>
        <wp:anchor distT="0" distB="0" distL="114300" distR="114300" simplePos="0" relativeHeight="251665408" behindDoc="1" locked="0" layoutInCell="1" allowOverlap="1">
          <wp:simplePos x="0" y="0"/>
          <wp:positionH relativeFrom="column">
            <wp:posOffset>4314825</wp:posOffset>
          </wp:positionH>
          <wp:positionV relativeFrom="paragraph">
            <wp:posOffset>-775335</wp:posOffset>
          </wp:positionV>
          <wp:extent cx="2207260" cy="952500"/>
          <wp:effectExtent l="19050" t="0" r="2540" b="0"/>
          <wp:wrapNone/>
          <wp:docPr id="2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726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B561E">
      <w:rPr>
        <w:noProof/>
        <w:lang w:eastAsia="fr-F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4314825</wp:posOffset>
          </wp:positionH>
          <wp:positionV relativeFrom="paragraph">
            <wp:posOffset>-706120</wp:posOffset>
          </wp:positionV>
          <wp:extent cx="2207260" cy="952500"/>
          <wp:effectExtent l="19050" t="0" r="2540" b="0"/>
          <wp:wrapNone/>
          <wp:docPr id="1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726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2C3" w:rsidRDefault="008252C3" w:rsidP="0069622E">
    <w:pPr>
      <w:pStyle w:val="En-tte"/>
      <w:jc w:val="right"/>
    </w:pPr>
    <w:r w:rsidRPr="00C44021">
      <w:rPr>
        <w:noProof/>
        <w:lang w:eastAsia="fr-F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4162425</wp:posOffset>
          </wp:positionH>
          <wp:positionV relativeFrom="paragraph">
            <wp:posOffset>-763270</wp:posOffset>
          </wp:positionV>
          <wp:extent cx="2207260" cy="952500"/>
          <wp:effectExtent l="19050" t="0" r="2540" b="0"/>
          <wp:wrapNone/>
          <wp:docPr id="3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726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2C3" w:rsidRDefault="00383A1C" w:rsidP="00B658B0">
    <w:pPr>
      <w:pStyle w:val="En-tte"/>
      <w:tabs>
        <w:tab w:val="clear" w:pos="4513"/>
      </w:tabs>
      <w:jc w:val="center"/>
      <w:rPr>
        <w:b/>
        <w:bCs/>
        <w:sz w:val="24"/>
        <w:szCs w:val="24"/>
      </w:rPr>
    </w:pPr>
    <w:r w:rsidRPr="00383A1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2" o:spid="_x0000_s2053" type="#_x0000_t202" style="position:absolute;left:0;text-align:left;margin-left:150.55pt;margin-top:-11.25pt;width:140.25pt;height:44.25pt;z-index:251657216;visibility:visible;mso-wrap-distance-top:3.6pt;mso-wrap-distance-bottom:3.6pt;mso-position-horizontal-relative:text;mso-position-vertical-relative:text;mso-width-relative:margin;mso-height-relative:margin" stroked="f">
          <v:textbox style="mso-next-textbox:#Zone de texte 2">
            <w:txbxContent>
              <w:p w:rsidR="008252C3" w:rsidRDefault="008252C3">
                <w:pPr>
                  <w:rPr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 xml:space="preserve">LYCEE ROGER DESCHAUX                             </w:t>
                </w:r>
                <w:r>
                  <w:rPr>
                    <w:b/>
                    <w:sz w:val="18"/>
                    <w:szCs w:val="18"/>
                  </w:rPr>
                  <w:br/>
                  <w:t>38360 SASSENAGE</w:t>
                </w:r>
                <w:r w:rsidRPr="005C2618">
                  <w:rPr>
                    <w:b/>
                    <w:sz w:val="18"/>
                    <w:szCs w:val="18"/>
                  </w:rPr>
                  <w:t xml:space="preserve">                                          </w:t>
                </w:r>
                <w:r>
                  <w:rPr>
                    <w:sz w:val="18"/>
                    <w:szCs w:val="18"/>
                  </w:rPr>
                  <w:t xml:space="preserve">       </w:t>
                </w:r>
              </w:p>
              <w:p w:rsidR="008252C3" w:rsidRPr="005C2618" w:rsidRDefault="008252C3">
                <w:pPr>
                  <w:rPr>
                    <w:b/>
                    <w:sz w:val="18"/>
                    <w:szCs w:val="18"/>
                  </w:rPr>
                </w:pPr>
                <w:r w:rsidRPr="005C2618">
                  <w:rPr>
                    <w:sz w:val="18"/>
                    <w:szCs w:val="18"/>
                  </w:rPr>
                  <w:t>Académie de Grenoble</w:t>
                </w:r>
              </w:p>
            </w:txbxContent>
          </v:textbox>
          <w10:wrap type="square"/>
        </v:shape>
      </w:pict>
    </w:r>
    <w:r w:rsidR="008252C3">
      <w:rPr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-150495</wp:posOffset>
          </wp:positionH>
          <wp:positionV relativeFrom="paragraph">
            <wp:posOffset>-314325</wp:posOffset>
          </wp:positionV>
          <wp:extent cx="2143125" cy="1257300"/>
          <wp:effectExtent l="19050" t="0" r="9525" b="0"/>
          <wp:wrapNone/>
          <wp:docPr id="6" name="Image 6" descr="REPUBLIQUE F et trai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REPUBLIQUE F et trai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3125" cy="1257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252C3">
      <w:rPr>
        <w:noProof/>
        <w:lang w:eastAsia="fr-F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3600450</wp:posOffset>
          </wp:positionH>
          <wp:positionV relativeFrom="paragraph">
            <wp:posOffset>-9525</wp:posOffset>
          </wp:positionV>
          <wp:extent cx="2207260" cy="952500"/>
          <wp:effectExtent l="19050" t="0" r="2540" b="0"/>
          <wp:wrapNone/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726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252C3">
      <w:rPr>
        <w:b/>
        <w:bCs/>
        <w:sz w:val="24"/>
        <w:szCs w:val="24"/>
      </w:rPr>
      <w:t xml:space="preserve">                                                   </w:t>
    </w:r>
  </w:p>
  <w:p w:rsidR="008252C3" w:rsidRDefault="008252C3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8252C3" w:rsidRDefault="008252C3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8252C3" w:rsidRDefault="008252C3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8252C3" w:rsidRPr="008B11A6" w:rsidRDefault="008252C3" w:rsidP="008B11A6">
    <w:pPr>
      <w:pStyle w:val="Corpsdetex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="Arial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2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A370BC1"/>
    <w:multiLevelType w:val="hybridMultilevel"/>
    <w:tmpl w:val="E5CEBC12"/>
    <w:lvl w:ilvl="0" w:tplc="1480E0BA">
      <w:numFmt w:val="bullet"/>
      <w:lvlText w:val=""/>
      <w:lvlJc w:val="left"/>
      <w:pPr>
        <w:ind w:left="360" w:hanging="360"/>
      </w:pPr>
      <w:rPr>
        <w:rFonts w:ascii="Wingdings" w:eastAsia="Arial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cumentProtection w:formatting="1" w:enforcement="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5">
      <o:colormenu v:ext="edit" fillcolor="none [3212]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6D56BD"/>
    <w:rsid w:val="00001F1B"/>
    <w:rsid w:val="00015220"/>
    <w:rsid w:val="00016EFB"/>
    <w:rsid w:val="000427D2"/>
    <w:rsid w:val="00045DCD"/>
    <w:rsid w:val="00046EC0"/>
    <w:rsid w:val="00047465"/>
    <w:rsid w:val="00050667"/>
    <w:rsid w:val="00054B02"/>
    <w:rsid w:val="0006474F"/>
    <w:rsid w:val="00081F5E"/>
    <w:rsid w:val="000825AD"/>
    <w:rsid w:val="00082F17"/>
    <w:rsid w:val="000918F0"/>
    <w:rsid w:val="000924D0"/>
    <w:rsid w:val="000950A2"/>
    <w:rsid w:val="000A1B35"/>
    <w:rsid w:val="000B4C07"/>
    <w:rsid w:val="000B7A16"/>
    <w:rsid w:val="000C5D1E"/>
    <w:rsid w:val="000D1268"/>
    <w:rsid w:val="000D5E02"/>
    <w:rsid w:val="000D6D03"/>
    <w:rsid w:val="000D726F"/>
    <w:rsid w:val="000E0E27"/>
    <w:rsid w:val="000F0836"/>
    <w:rsid w:val="00110CAE"/>
    <w:rsid w:val="001200FD"/>
    <w:rsid w:val="00144730"/>
    <w:rsid w:val="0015674E"/>
    <w:rsid w:val="001648E4"/>
    <w:rsid w:val="0016730B"/>
    <w:rsid w:val="001C79E5"/>
    <w:rsid w:val="001D25C2"/>
    <w:rsid w:val="001D2748"/>
    <w:rsid w:val="001D4832"/>
    <w:rsid w:val="001E4E9E"/>
    <w:rsid w:val="001F209A"/>
    <w:rsid w:val="00202B2A"/>
    <w:rsid w:val="0021726A"/>
    <w:rsid w:val="0022545B"/>
    <w:rsid w:val="002378E0"/>
    <w:rsid w:val="00240A03"/>
    <w:rsid w:val="00243B1B"/>
    <w:rsid w:val="0027085D"/>
    <w:rsid w:val="002725D4"/>
    <w:rsid w:val="002764E4"/>
    <w:rsid w:val="00280919"/>
    <w:rsid w:val="002876F0"/>
    <w:rsid w:val="00290741"/>
    <w:rsid w:val="00290CE8"/>
    <w:rsid w:val="00293194"/>
    <w:rsid w:val="00296E03"/>
    <w:rsid w:val="002A1F74"/>
    <w:rsid w:val="002C23C3"/>
    <w:rsid w:val="002C53DF"/>
    <w:rsid w:val="002C556D"/>
    <w:rsid w:val="002D2BF7"/>
    <w:rsid w:val="002D7815"/>
    <w:rsid w:val="002F3B56"/>
    <w:rsid w:val="0031592B"/>
    <w:rsid w:val="003240AC"/>
    <w:rsid w:val="00343BD6"/>
    <w:rsid w:val="00351EA7"/>
    <w:rsid w:val="00352F47"/>
    <w:rsid w:val="00372D0F"/>
    <w:rsid w:val="00377E79"/>
    <w:rsid w:val="00383A1C"/>
    <w:rsid w:val="003862EE"/>
    <w:rsid w:val="00387521"/>
    <w:rsid w:val="00390C44"/>
    <w:rsid w:val="00393FAA"/>
    <w:rsid w:val="003A3BD4"/>
    <w:rsid w:val="003A4E9F"/>
    <w:rsid w:val="003A6343"/>
    <w:rsid w:val="003A7BC3"/>
    <w:rsid w:val="003B109B"/>
    <w:rsid w:val="003D1DE1"/>
    <w:rsid w:val="003D37A9"/>
    <w:rsid w:val="003D6FC8"/>
    <w:rsid w:val="003E4A6C"/>
    <w:rsid w:val="003F077E"/>
    <w:rsid w:val="003F2312"/>
    <w:rsid w:val="004061F9"/>
    <w:rsid w:val="00412218"/>
    <w:rsid w:val="0042101F"/>
    <w:rsid w:val="004211F4"/>
    <w:rsid w:val="00433425"/>
    <w:rsid w:val="00433ACB"/>
    <w:rsid w:val="004529DA"/>
    <w:rsid w:val="00452D76"/>
    <w:rsid w:val="004608CD"/>
    <w:rsid w:val="00464276"/>
    <w:rsid w:val="004675F1"/>
    <w:rsid w:val="00477F55"/>
    <w:rsid w:val="0048528B"/>
    <w:rsid w:val="00486FB0"/>
    <w:rsid w:val="004936AF"/>
    <w:rsid w:val="004B561E"/>
    <w:rsid w:val="004C5046"/>
    <w:rsid w:val="004C7346"/>
    <w:rsid w:val="004D0D46"/>
    <w:rsid w:val="004D1619"/>
    <w:rsid w:val="004D68A2"/>
    <w:rsid w:val="004E6CD5"/>
    <w:rsid w:val="004E7415"/>
    <w:rsid w:val="00506B78"/>
    <w:rsid w:val="0051142D"/>
    <w:rsid w:val="005135F6"/>
    <w:rsid w:val="00521BCD"/>
    <w:rsid w:val="005234F4"/>
    <w:rsid w:val="00527B3E"/>
    <w:rsid w:val="00533FB0"/>
    <w:rsid w:val="00541B89"/>
    <w:rsid w:val="00566029"/>
    <w:rsid w:val="005972E3"/>
    <w:rsid w:val="005B11B6"/>
    <w:rsid w:val="005B6DF8"/>
    <w:rsid w:val="005B6F0D"/>
    <w:rsid w:val="005C2618"/>
    <w:rsid w:val="005C4846"/>
    <w:rsid w:val="005D1225"/>
    <w:rsid w:val="005D5CFD"/>
    <w:rsid w:val="005F2E98"/>
    <w:rsid w:val="005F469D"/>
    <w:rsid w:val="005F5886"/>
    <w:rsid w:val="00601526"/>
    <w:rsid w:val="00625D93"/>
    <w:rsid w:val="0062635D"/>
    <w:rsid w:val="006314FB"/>
    <w:rsid w:val="00651077"/>
    <w:rsid w:val="00652342"/>
    <w:rsid w:val="006758A3"/>
    <w:rsid w:val="006859B0"/>
    <w:rsid w:val="0069622E"/>
    <w:rsid w:val="006A1F30"/>
    <w:rsid w:val="006A4ADA"/>
    <w:rsid w:val="006B0A43"/>
    <w:rsid w:val="006B7964"/>
    <w:rsid w:val="006D502A"/>
    <w:rsid w:val="006D56BD"/>
    <w:rsid w:val="006E455E"/>
    <w:rsid w:val="006F2701"/>
    <w:rsid w:val="00705DDD"/>
    <w:rsid w:val="00723798"/>
    <w:rsid w:val="00723C2F"/>
    <w:rsid w:val="00742A03"/>
    <w:rsid w:val="00747038"/>
    <w:rsid w:val="007622F5"/>
    <w:rsid w:val="00763408"/>
    <w:rsid w:val="00770BF1"/>
    <w:rsid w:val="0079098D"/>
    <w:rsid w:val="0079276E"/>
    <w:rsid w:val="007A1464"/>
    <w:rsid w:val="007A76EC"/>
    <w:rsid w:val="007B4F8D"/>
    <w:rsid w:val="007B6F11"/>
    <w:rsid w:val="007C7D45"/>
    <w:rsid w:val="007E2D34"/>
    <w:rsid w:val="007E6A46"/>
    <w:rsid w:val="007F1724"/>
    <w:rsid w:val="007F4999"/>
    <w:rsid w:val="007F6C7D"/>
    <w:rsid w:val="00800FEF"/>
    <w:rsid w:val="00807CCD"/>
    <w:rsid w:val="0081060F"/>
    <w:rsid w:val="0081225E"/>
    <w:rsid w:val="00822782"/>
    <w:rsid w:val="008252C3"/>
    <w:rsid w:val="008347E0"/>
    <w:rsid w:val="008411BE"/>
    <w:rsid w:val="00851407"/>
    <w:rsid w:val="00851458"/>
    <w:rsid w:val="00852F32"/>
    <w:rsid w:val="00863AB1"/>
    <w:rsid w:val="00886FC1"/>
    <w:rsid w:val="008A73FE"/>
    <w:rsid w:val="008B11A6"/>
    <w:rsid w:val="008C7EC1"/>
    <w:rsid w:val="008D2589"/>
    <w:rsid w:val="008E219B"/>
    <w:rsid w:val="009204B4"/>
    <w:rsid w:val="00925E1B"/>
    <w:rsid w:val="00930B38"/>
    <w:rsid w:val="0093201A"/>
    <w:rsid w:val="0093613F"/>
    <w:rsid w:val="00936712"/>
    <w:rsid w:val="00936E45"/>
    <w:rsid w:val="00940BCA"/>
    <w:rsid w:val="00941377"/>
    <w:rsid w:val="009476B6"/>
    <w:rsid w:val="009504BB"/>
    <w:rsid w:val="00960279"/>
    <w:rsid w:val="00960C46"/>
    <w:rsid w:val="00987D50"/>
    <w:rsid w:val="00992DBA"/>
    <w:rsid w:val="009C0C96"/>
    <w:rsid w:val="009C141C"/>
    <w:rsid w:val="009D0612"/>
    <w:rsid w:val="009F4A01"/>
    <w:rsid w:val="009F56A7"/>
    <w:rsid w:val="009F692C"/>
    <w:rsid w:val="00A07327"/>
    <w:rsid w:val="00A07EB0"/>
    <w:rsid w:val="00A10A83"/>
    <w:rsid w:val="00A124A0"/>
    <w:rsid w:val="00A1486F"/>
    <w:rsid w:val="00A30EA6"/>
    <w:rsid w:val="00A31305"/>
    <w:rsid w:val="00A4272C"/>
    <w:rsid w:val="00A43699"/>
    <w:rsid w:val="00A456D7"/>
    <w:rsid w:val="00A62894"/>
    <w:rsid w:val="00A703B9"/>
    <w:rsid w:val="00A84CCB"/>
    <w:rsid w:val="00A85CD2"/>
    <w:rsid w:val="00A91EB9"/>
    <w:rsid w:val="00AC1A6E"/>
    <w:rsid w:val="00AC7A97"/>
    <w:rsid w:val="00AD3070"/>
    <w:rsid w:val="00AE1552"/>
    <w:rsid w:val="00AE1FB2"/>
    <w:rsid w:val="00AE48FE"/>
    <w:rsid w:val="00AF1D5B"/>
    <w:rsid w:val="00B20F6D"/>
    <w:rsid w:val="00B23AD7"/>
    <w:rsid w:val="00B32490"/>
    <w:rsid w:val="00B37451"/>
    <w:rsid w:val="00B40453"/>
    <w:rsid w:val="00B46AF7"/>
    <w:rsid w:val="00B52E92"/>
    <w:rsid w:val="00B558B5"/>
    <w:rsid w:val="00B55B58"/>
    <w:rsid w:val="00B57F8C"/>
    <w:rsid w:val="00B647E2"/>
    <w:rsid w:val="00B658B0"/>
    <w:rsid w:val="00B6620D"/>
    <w:rsid w:val="00B86A51"/>
    <w:rsid w:val="00BA59DB"/>
    <w:rsid w:val="00BB05BD"/>
    <w:rsid w:val="00BF52D4"/>
    <w:rsid w:val="00C07750"/>
    <w:rsid w:val="00C169E0"/>
    <w:rsid w:val="00C220A3"/>
    <w:rsid w:val="00C25B92"/>
    <w:rsid w:val="00C30484"/>
    <w:rsid w:val="00C37919"/>
    <w:rsid w:val="00C40B2F"/>
    <w:rsid w:val="00C44021"/>
    <w:rsid w:val="00C53059"/>
    <w:rsid w:val="00C555F1"/>
    <w:rsid w:val="00C55D47"/>
    <w:rsid w:val="00C66322"/>
    <w:rsid w:val="00C67312"/>
    <w:rsid w:val="00C73768"/>
    <w:rsid w:val="00C7451D"/>
    <w:rsid w:val="00C775EE"/>
    <w:rsid w:val="00C87FD2"/>
    <w:rsid w:val="00C9047B"/>
    <w:rsid w:val="00CB10E6"/>
    <w:rsid w:val="00CB3BEA"/>
    <w:rsid w:val="00CD5E65"/>
    <w:rsid w:val="00CE16E3"/>
    <w:rsid w:val="00CE1BE6"/>
    <w:rsid w:val="00CF13E5"/>
    <w:rsid w:val="00D036B4"/>
    <w:rsid w:val="00D10C52"/>
    <w:rsid w:val="00D600F9"/>
    <w:rsid w:val="00D63DE6"/>
    <w:rsid w:val="00D7491E"/>
    <w:rsid w:val="00D80DAA"/>
    <w:rsid w:val="00D83DF2"/>
    <w:rsid w:val="00D90C8B"/>
    <w:rsid w:val="00D96935"/>
    <w:rsid w:val="00DA2090"/>
    <w:rsid w:val="00DA4CD5"/>
    <w:rsid w:val="00DA50E9"/>
    <w:rsid w:val="00DB42C7"/>
    <w:rsid w:val="00DD2078"/>
    <w:rsid w:val="00DD386A"/>
    <w:rsid w:val="00DD50D6"/>
    <w:rsid w:val="00DE060E"/>
    <w:rsid w:val="00DE3A2D"/>
    <w:rsid w:val="00DF05ED"/>
    <w:rsid w:val="00DF7CE9"/>
    <w:rsid w:val="00E022F4"/>
    <w:rsid w:val="00E05336"/>
    <w:rsid w:val="00E11F5B"/>
    <w:rsid w:val="00E15437"/>
    <w:rsid w:val="00E34C41"/>
    <w:rsid w:val="00E47097"/>
    <w:rsid w:val="00E47620"/>
    <w:rsid w:val="00E669F0"/>
    <w:rsid w:val="00E84411"/>
    <w:rsid w:val="00E911DC"/>
    <w:rsid w:val="00EA4652"/>
    <w:rsid w:val="00EA5D03"/>
    <w:rsid w:val="00EB639B"/>
    <w:rsid w:val="00EC6A19"/>
    <w:rsid w:val="00ED010E"/>
    <w:rsid w:val="00ED2A91"/>
    <w:rsid w:val="00EE0A00"/>
    <w:rsid w:val="00EE4599"/>
    <w:rsid w:val="00EF5CF0"/>
    <w:rsid w:val="00F028C8"/>
    <w:rsid w:val="00F043B7"/>
    <w:rsid w:val="00F10019"/>
    <w:rsid w:val="00F22CF7"/>
    <w:rsid w:val="00F2464C"/>
    <w:rsid w:val="00F25DA3"/>
    <w:rsid w:val="00F261BB"/>
    <w:rsid w:val="00F27796"/>
    <w:rsid w:val="00F3143A"/>
    <w:rsid w:val="00F34459"/>
    <w:rsid w:val="00F542FC"/>
    <w:rsid w:val="00F57719"/>
    <w:rsid w:val="00F60791"/>
    <w:rsid w:val="00F64379"/>
    <w:rsid w:val="00F75341"/>
    <w:rsid w:val="00F75E15"/>
    <w:rsid w:val="00F7722A"/>
    <w:rsid w:val="00F85516"/>
    <w:rsid w:val="00F85D90"/>
    <w:rsid w:val="00F94273"/>
    <w:rsid w:val="00FC7F93"/>
    <w:rsid w:val="00FE5D6F"/>
    <w:rsid w:val="00FF6E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>
      <o:colormenu v:ext="edit" fill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0F0836"/>
    <w:pPr>
      <w:widowControl w:val="0"/>
      <w:autoSpaceDE w:val="0"/>
      <w:autoSpaceDN w:val="0"/>
    </w:pPr>
    <w:rPr>
      <w:sz w:val="22"/>
      <w:szCs w:val="22"/>
      <w:lang w:eastAsia="en-US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eastAsia="Times New Roman" w:cs="Times New Roman"/>
      <w:color w:val="344E4A"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52F4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0836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1"/>
    <w:rsid w:val="000F0836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  <w:rsid w:val="000F0836"/>
  </w:style>
  <w:style w:type="character" w:styleId="Lienhypertexte">
    <w:name w:val="Hyperlink"/>
    <w:uiPriority w:val="99"/>
    <w:unhideWhenUsed/>
    <w:rsid w:val="00290741"/>
    <w:rPr>
      <w:color w:val="5770BE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/>
      <w:sz w:val="16"/>
    </w:rPr>
  </w:style>
  <w:style w:type="character" w:customStyle="1" w:styleId="CorpsdetexteCar">
    <w:name w:val="Corps de texte Car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link w:val="Signat"/>
    <w:rsid w:val="00F25DA3"/>
    <w:rPr>
      <w:rFonts w:ascii="Arial" w:eastAsia="Arial" w:hAnsi="Arial" w:cs="Arial"/>
      <w:b/>
      <w:bCs/>
      <w:color w:val="000000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eastAsia="Times New Roman" w:cs="Times New Roman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="Times New Roman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="Times New Roman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link w:val="Titre2"/>
    <w:uiPriority w:val="9"/>
    <w:rsid w:val="00941377"/>
    <w:rPr>
      <w:rFonts w:ascii="Arial" w:eastAsia="Times New Roman" w:hAnsi="Arial" w:cs="Times New Roman"/>
      <w:color w:val="344E4A"/>
      <w:sz w:val="26"/>
      <w:szCs w:val="26"/>
    </w:rPr>
  </w:style>
  <w:style w:type="table" w:styleId="Grilledutableau">
    <w:name w:val="Table Grid"/>
    <w:basedOn w:val="TableauNormal"/>
    <w:uiPriority w:val="59"/>
    <w:rsid w:val="009413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uiPriority w:val="32"/>
    <w:rsid w:val="005972E3"/>
    <w:rPr>
      <w:b/>
      <w:bCs/>
      <w:smallCaps/>
      <w:color w:val="466964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eastAsia="Times New Roman" w:cs="Times New Roman"/>
      <w:spacing w:val="-10"/>
      <w:kern w:val="28"/>
      <w:sz w:val="56"/>
      <w:szCs w:val="56"/>
    </w:rPr>
  </w:style>
  <w:style w:type="character" w:customStyle="1" w:styleId="TitreCar">
    <w:name w:val="Titre Car"/>
    <w:link w:val="Titre"/>
    <w:uiPriority w:val="10"/>
    <w:rsid w:val="005972E3"/>
    <w:rPr>
      <w:rFonts w:ascii="Arial" w:eastAsia="Times New Roman" w:hAnsi="Arial" w:cs="Times New Roman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UnresolvedMention">
    <w:name w:val="Unresolved Mention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="Times New Roman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Texte-Ml">
    <w:name w:val="Texte - Mél."/>
    <w:basedOn w:val="Texte-Adresseligne1"/>
    <w:qFormat/>
    <w:rsid w:val="00FC7F93"/>
    <w:pPr>
      <w:framePr w:wrap="notBeside"/>
    </w:pPr>
  </w:style>
  <w:style w:type="paragraph" w:customStyle="1" w:styleId="Texte-Pieddepage">
    <w:name w:val="Texte - Pied de page"/>
    <w:basedOn w:val="Texte-Adresseligne1"/>
    <w:qFormat/>
    <w:rsid w:val="00FC7F93"/>
    <w:pPr>
      <w:framePr w:wrap="notBeside"/>
    </w:pPr>
    <w:rPr>
      <w:lang w:val="en-US"/>
    </w:rPr>
  </w:style>
  <w:style w:type="paragraph" w:customStyle="1" w:styleId="Pagination">
    <w:name w:val="Pagination"/>
    <w:basedOn w:val="Normal"/>
    <w:qFormat/>
    <w:rsid w:val="00FC7F93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  <w:jc w:val="center"/>
    </w:pPr>
    <w:rPr>
      <w:rFonts w:cs="Times New Roman"/>
      <w:sz w:val="16"/>
      <w:szCs w:val="20"/>
    </w:rPr>
  </w:style>
  <w:style w:type="paragraph" w:styleId="Date">
    <w:name w:val="Date"/>
    <w:basedOn w:val="Normal"/>
    <w:next w:val="Normal"/>
    <w:link w:val="DateCar0"/>
    <w:uiPriority w:val="99"/>
    <w:rsid w:val="00FC7F93"/>
    <w:pPr>
      <w:widowControl/>
      <w:autoSpaceDE/>
      <w:autoSpaceDN/>
      <w:spacing w:line="192" w:lineRule="atLeast"/>
      <w:jc w:val="right"/>
    </w:pPr>
    <w:rPr>
      <w:rFonts w:cs="Times New Roman"/>
      <w:sz w:val="16"/>
      <w:szCs w:val="20"/>
    </w:rPr>
  </w:style>
  <w:style w:type="character" w:customStyle="1" w:styleId="DateCar0">
    <w:name w:val="Date Car"/>
    <w:link w:val="Date"/>
    <w:uiPriority w:val="99"/>
    <w:rsid w:val="00FC7F93"/>
    <w:rPr>
      <w:rFonts w:ascii="Arial" w:hAnsi="Arial" w:cs="Times New Roman"/>
      <w:sz w:val="16"/>
      <w:szCs w:val="20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E6A4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7E6A46"/>
    <w:rPr>
      <w:rFonts w:ascii="Segoe UI" w:hAnsi="Segoe UI" w:cs="Segoe UI"/>
      <w:sz w:val="18"/>
      <w:szCs w:val="18"/>
      <w:lang w:val="fr-FR"/>
    </w:rPr>
  </w:style>
  <w:style w:type="character" w:customStyle="1" w:styleId="Titre5Car">
    <w:name w:val="Titre 5 Car"/>
    <w:basedOn w:val="Policepardfaut"/>
    <w:link w:val="Titre5"/>
    <w:uiPriority w:val="9"/>
    <w:semiHidden/>
    <w:rsid w:val="00352F47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customStyle="1" w:styleId="Intgralebase">
    <w:name w:val="Intégrale_base"/>
    <w:rsid w:val="00352F47"/>
    <w:pPr>
      <w:suppressAutoHyphens/>
      <w:spacing w:line="280" w:lineRule="exact"/>
    </w:pPr>
    <w:rPr>
      <w:lang w:eastAsia="ar-SA"/>
    </w:rPr>
  </w:style>
  <w:style w:type="character" w:customStyle="1" w:styleId="champdonneespouretiquette">
    <w:name w:val="champdonneespouretiquette"/>
    <w:basedOn w:val="Policepardfaut"/>
    <w:rsid w:val="00352F47"/>
  </w:style>
  <w:style w:type="paragraph" w:customStyle="1" w:styleId="Default">
    <w:name w:val="Default"/>
    <w:rsid w:val="000950A2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30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4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ecret2\AppData\Local\Temp\courrier_etablissements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Description0 xmlns="2c7ddd52-0a06-43b1-a35c-dcb15ea2e3f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4D474-6706-4CBC-9F40-E719D92DB79E}">
  <ds:schemaRefs>
    <ds:schemaRef ds:uri="http://schemas.microsoft.com/office/2006/metadata/properties"/>
    <ds:schemaRef ds:uri="2c7ddd52-0a06-43b1-a35c-dcb15ea2e3f4"/>
  </ds:schemaRefs>
</ds:datastoreItem>
</file>

<file path=customXml/itemProps2.xml><?xml version="1.0" encoding="utf-8"?>
<ds:datastoreItem xmlns:ds="http://schemas.openxmlformats.org/officeDocument/2006/customXml" ds:itemID="{725BB6B5-45D4-42AD-A726-27B62365CD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9C6A48-EB5E-4C7A-9D42-3B2A07DC8E0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0E6774-7C8D-43BA-9DF7-7B6389C61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courrier_etablissements.dot</Template>
  <TotalTime>2</TotalTime>
  <Pages>3</Pages>
  <Words>728</Words>
  <Characters>4009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MASQUE TRAITEMENT DE TEXTE A4</vt:lpstr>
    </vt:vector>
  </TitlesOfParts>
  <Company>HP Inc.</Company>
  <LinksUpToDate>false</LinksUpToDate>
  <CharactersWithSpaces>4728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MASQUE TRAITEMENT DE TEXTE A4</dc:title>
  <dc:creator>secret2</dc:creator>
  <cp:lastModifiedBy>cdtx</cp:lastModifiedBy>
  <cp:revision>3</cp:revision>
  <cp:lastPrinted>2022-09-08T13:47:00Z</cp:lastPrinted>
  <dcterms:created xsi:type="dcterms:W3CDTF">2026-02-04T08:33:00Z</dcterms:created>
  <dcterms:modified xsi:type="dcterms:W3CDTF">2026-02-04T08:34:00Z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  <property fmtid="{D5CDD505-2E9C-101B-9397-08002B2CF9AE}" pid="6" name="Description0">
    <vt:lpwstr/>
  </property>
</Properties>
</file>